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2274" w:type="dxa"/>
        <w:jc w:val="center"/>
        <w:tblLook w:val="04A0" w:firstRow="1" w:lastRow="0" w:firstColumn="1" w:lastColumn="0" w:noHBand="0" w:noVBand="1"/>
      </w:tblPr>
      <w:tblGrid>
        <w:gridCol w:w="4126"/>
        <w:gridCol w:w="8148"/>
      </w:tblGrid>
      <w:tr w:rsidR="003741C4" w:rsidRPr="00A63251" w14:paraId="17775089" w14:textId="77777777" w:rsidTr="002D1815">
        <w:trPr>
          <w:trHeight w:val="1705"/>
          <w:jc w:val="center"/>
        </w:trPr>
        <w:tc>
          <w:tcPr>
            <w:tcW w:w="4126" w:type="dxa"/>
            <w:shd w:val="clear" w:color="auto" w:fill="auto"/>
          </w:tcPr>
          <w:p w14:paraId="1777507B" w14:textId="135A102F" w:rsidR="003741C4" w:rsidRPr="00A63251" w:rsidRDefault="002D1815" w:rsidP="00337322">
            <w:pPr>
              <w:jc w:val="right"/>
              <w:rPr>
                <w:b/>
              </w:rPr>
            </w:pPr>
            <w:r>
              <w:rPr>
                <w:b/>
                <w:lang w:val="vi-VN"/>
              </w:rPr>
              <w:t xml:space="preserve">   </w:t>
            </w:r>
            <w:r w:rsidR="003741C4" w:rsidRPr="00A63251">
              <w:rPr>
                <w:b/>
              </w:rPr>
              <w:t>SỞ GIÁO DỤC VÀ ĐÀO TẠO</w:t>
            </w:r>
          </w:p>
          <w:p w14:paraId="1777507C" w14:textId="7ECC2B9B" w:rsidR="003741C4" w:rsidRPr="00A63251" w:rsidRDefault="002D1815" w:rsidP="003741C4">
            <w:pPr>
              <w:jc w:val="both"/>
              <w:rPr>
                <w:b/>
              </w:rPr>
            </w:pPr>
            <w:r>
              <w:rPr>
                <w:b/>
                <w:lang w:val="vi-VN"/>
              </w:rPr>
              <w:t xml:space="preserve">           </w:t>
            </w:r>
            <w:r w:rsidR="003741C4" w:rsidRPr="00A63251">
              <w:rPr>
                <w:b/>
              </w:rPr>
              <w:t>THÀNH PHỐ HỒ CHÍ MINH</w:t>
            </w:r>
          </w:p>
          <w:p w14:paraId="1777507D" w14:textId="77777777" w:rsidR="003741C4" w:rsidRPr="00A63251" w:rsidRDefault="003741C4" w:rsidP="003741C4">
            <w:pPr>
              <w:jc w:val="both"/>
              <w:rPr>
                <w:b/>
              </w:rPr>
            </w:pPr>
          </w:p>
          <w:p w14:paraId="1777507E" w14:textId="77777777" w:rsidR="003741C4" w:rsidRPr="00A63251" w:rsidRDefault="003741C4" w:rsidP="003741C4">
            <w:pPr>
              <w:jc w:val="both"/>
              <w:rPr>
                <w:b/>
              </w:rPr>
            </w:pPr>
          </w:p>
          <w:p w14:paraId="1777507F" w14:textId="77777777" w:rsidR="003741C4" w:rsidRPr="00A63251" w:rsidRDefault="003741C4" w:rsidP="003741C4">
            <w:pPr>
              <w:jc w:val="both"/>
              <w:rPr>
                <w:b/>
              </w:rPr>
            </w:pPr>
          </w:p>
          <w:p w14:paraId="17775080" w14:textId="4FE18D6E" w:rsidR="003741C4" w:rsidRPr="00A63251" w:rsidRDefault="003741C4" w:rsidP="003741C4">
            <w:pPr>
              <w:jc w:val="both"/>
              <w:rPr>
                <w:b/>
              </w:rPr>
            </w:pPr>
            <w:r w:rsidRPr="00A63251">
              <w:t xml:space="preserve">          </w:t>
            </w:r>
            <w:r w:rsidR="002D1815">
              <w:rPr>
                <w:lang w:val="vi-VN"/>
              </w:rPr>
              <w:t xml:space="preserve">      </w:t>
            </w:r>
            <w:r w:rsidR="00E912BA">
              <w:rPr>
                <w:lang w:val="vi-VN"/>
              </w:rPr>
              <w:t xml:space="preserve">       </w:t>
            </w:r>
            <w:proofErr w:type="spellStart"/>
            <w:r w:rsidRPr="00A63251">
              <w:rPr>
                <w:b/>
                <w:bdr w:val="single" w:sz="4" w:space="0" w:color="auto"/>
              </w:rPr>
              <w:t>Đề</w:t>
            </w:r>
            <w:proofErr w:type="spellEnd"/>
            <w:r w:rsidRPr="00A63251">
              <w:rPr>
                <w:b/>
                <w:bdr w:val="single" w:sz="4" w:space="0" w:color="auto"/>
              </w:rPr>
              <w:t xml:space="preserve"> </w:t>
            </w:r>
            <w:proofErr w:type="spellStart"/>
            <w:r w:rsidRPr="00A63251">
              <w:rPr>
                <w:b/>
                <w:bdr w:val="single" w:sz="4" w:space="0" w:color="auto"/>
              </w:rPr>
              <w:t>chính</w:t>
            </w:r>
            <w:proofErr w:type="spellEnd"/>
            <w:r w:rsidRPr="00A63251">
              <w:rPr>
                <w:b/>
                <w:bdr w:val="single" w:sz="4" w:space="0" w:color="auto"/>
              </w:rPr>
              <w:t xml:space="preserve"> </w:t>
            </w:r>
            <w:proofErr w:type="spellStart"/>
            <w:r w:rsidRPr="00A63251">
              <w:rPr>
                <w:b/>
                <w:bdr w:val="single" w:sz="4" w:space="0" w:color="auto"/>
              </w:rPr>
              <w:t>thức</w:t>
            </w:r>
            <w:proofErr w:type="spellEnd"/>
            <w:r w:rsidRPr="00A63251">
              <w:tab/>
            </w:r>
            <w:r w:rsidRPr="00A63251">
              <w:tab/>
            </w:r>
          </w:p>
          <w:p w14:paraId="17775081" w14:textId="14F14985" w:rsidR="003741C4" w:rsidRPr="00F05D3E" w:rsidRDefault="00F05D3E" w:rsidP="00D01A68">
            <w:pPr>
              <w:jc w:val="both"/>
              <w:rPr>
                <w:i/>
              </w:rPr>
            </w:pPr>
            <w:r>
              <w:rPr>
                <w:b/>
              </w:rPr>
              <w:t xml:space="preserve">      </w:t>
            </w:r>
            <w:r w:rsidR="002D1815">
              <w:rPr>
                <w:b/>
                <w:lang w:val="vi-VN"/>
              </w:rPr>
              <w:t xml:space="preserve">    </w:t>
            </w:r>
            <w:r w:rsidR="00E912BA">
              <w:rPr>
                <w:b/>
                <w:lang w:val="vi-VN"/>
              </w:rPr>
              <w:t xml:space="preserve">        </w:t>
            </w:r>
            <w:r w:rsidR="001F06C5">
              <w:rPr>
                <w:b/>
              </w:rPr>
              <w:t xml:space="preserve"> </w:t>
            </w:r>
            <w:r w:rsidRPr="00F05D3E">
              <w:rPr>
                <w:i/>
              </w:rPr>
              <w:t>(</w:t>
            </w:r>
            <w:proofErr w:type="spellStart"/>
            <w:r w:rsidRPr="00F05D3E">
              <w:rPr>
                <w:i/>
              </w:rPr>
              <w:t>Đề</w:t>
            </w:r>
            <w:proofErr w:type="spellEnd"/>
            <w:r w:rsidRPr="00F05D3E">
              <w:rPr>
                <w:i/>
              </w:rPr>
              <w:t xml:space="preserve"> </w:t>
            </w:r>
            <w:proofErr w:type="spellStart"/>
            <w:r w:rsidRPr="00F05D3E">
              <w:rPr>
                <w:i/>
              </w:rPr>
              <w:t>thi</w:t>
            </w:r>
            <w:proofErr w:type="spellEnd"/>
            <w:r w:rsidRPr="00F05D3E">
              <w:rPr>
                <w:i/>
              </w:rPr>
              <w:t xml:space="preserve"> </w:t>
            </w:r>
            <w:proofErr w:type="spellStart"/>
            <w:r w:rsidRPr="00F05D3E">
              <w:rPr>
                <w:i/>
              </w:rPr>
              <w:t>có</w:t>
            </w:r>
            <w:proofErr w:type="spellEnd"/>
            <w:r w:rsidRPr="00F05D3E">
              <w:rPr>
                <w:i/>
              </w:rPr>
              <w:t xml:space="preserve"> </w:t>
            </w:r>
            <w:r w:rsidR="00D26044">
              <w:rPr>
                <w:i/>
              </w:rPr>
              <w:t>03</w:t>
            </w:r>
            <w:r w:rsidRPr="00F05D3E">
              <w:rPr>
                <w:i/>
              </w:rPr>
              <w:t xml:space="preserve"> </w:t>
            </w:r>
            <w:proofErr w:type="spellStart"/>
            <w:r w:rsidRPr="00F05D3E">
              <w:rPr>
                <w:i/>
              </w:rPr>
              <w:t>trang</w:t>
            </w:r>
            <w:proofErr w:type="spellEnd"/>
            <w:r w:rsidRPr="00F05D3E">
              <w:rPr>
                <w:i/>
              </w:rPr>
              <w:t>)</w:t>
            </w:r>
          </w:p>
        </w:tc>
        <w:tc>
          <w:tcPr>
            <w:tcW w:w="8148" w:type="dxa"/>
            <w:shd w:val="clear" w:color="auto" w:fill="auto"/>
          </w:tcPr>
          <w:p w14:paraId="313E4310" w14:textId="77777777" w:rsidR="005D3508" w:rsidRDefault="00C565AC" w:rsidP="005D3508">
            <w:pPr>
              <w:jc w:val="center"/>
              <w:rPr>
                <w:b/>
              </w:rPr>
            </w:pPr>
            <w:r>
              <w:rPr>
                <w:b/>
                <w:lang w:val="vi-VN"/>
              </w:rPr>
              <w:t xml:space="preserve">  </w:t>
            </w:r>
            <w:r w:rsidR="005D3508" w:rsidRPr="00A63251">
              <w:rPr>
                <w:b/>
              </w:rPr>
              <w:t xml:space="preserve">KỲ THI OLYMPIC THÁNG 4 THÀNH PHỐ HỒ CHÍ MINH </w:t>
            </w:r>
          </w:p>
          <w:p w14:paraId="3C9F9C6C" w14:textId="77777777" w:rsidR="005D3508" w:rsidRPr="00A63251" w:rsidRDefault="005D3508" w:rsidP="005D3508">
            <w:pPr>
              <w:jc w:val="center"/>
              <w:rPr>
                <w:b/>
              </w:rPr>
            </w:pPr>
            <w:r>
              <w:rPr>
                <w:b/>
              </w:rPr>
              <w:t xml:space="preserve">THCS </w:t>
            </w:r>
            <w:r w:rsidRPr="00A63251">
              <w:rPr>
                <w:b/>
              </w:rPr>
              <w:t xml:space="preserve">LẦN </w:t>
            </w:r>
            <w:r>
              <w:rPr>
                <w:b/>
              </w:rPr>
              <w:t>I NĂM 2019</w:t>
            </w:r>
          </w:p>
          <w:p w14:paraId="17775084" w14:textId="63A0F75B" w:rsidR="003741C4" w:rsidRDefault="003741C4" w:rsidP="003741C4">
            <w:pPr>
              <w:jc w:val="center"/>
              <w:rPr>
                <w:b/>
                <w:lang w:val="vi-VN"/>
              </w:rPr>
            </w:pPr>
            <w:r w:rsidRPr="00A63251">
              <w:rPr>
                <w:b/>
              </w:rPr>
              <w:t xml:space="preserve">MÔN: LỊCH SỬ </w:t>
            </w:r>
            <w:r w:rsidR="00252B70">
              <w:rPr>
                <w:b/>
              </w:rPr>
              <w:t>8</w:t>
            </w:r>
          </w:p>
          <w:p w14:paraId="17775085" w14:textId="77777777" w:rsidR="002A63E9" w:rsidRPr="007F19CC" w:rsidRDefault="002A63E9" w:rsidP="002A63E9">
            <w:pPr>
              <w:jc w:val="center"/>
              <w:rPr>
                <w:b/>
                <w:lang w:val="vi-VN"/>
              </w:rPr>
            </w:pPr>
            <w:r>
              <w:rPr>
                <w:b/>
                <w:lang w:val="vi-VN"/>
              </w:rPr>
              <w:t>Ngày 30/3/2019</w:t>
            </w:r>
          </w:p>
          <w:p w14:paraId="17775086" w14:textId="77777777" w:rsidR="003741C4" w:rsidRPr="00A63251" w:rsidRDefault="003741C4" w:rsidP="003741C4">
            <w:pPr>
              <w:jc w:val="center"/>
              <w:rPr>
                <w:b/>
              </w:rPr>
            </w:pPr>
            <w:r w:rsidRPr="00A63251">
              <w:rPr>
                <w:b/>
              </w:rPr>
              <w:t xml:space="preserve">THỜI GIAN: </w:t>
            </w:r>
            <w:r w:rsidR="00513B52">
              <w:rPr>
                <w:b/>
              </w:rPr>
              <w:t>90</w:t>
            </w:r>
            <w:r w:rsidR="00610604">
              <w:rPr>
                <w:b/>
              </w:rPr>
              <w:t xml:space="preserve"> PHÚT (</w:t>
            </w:r>
            <w:proofErr w:type="spellStart"/>
            <w:r w:rsidR="00610604">
              <w:rPr>
                <w:b/>
              </w:rPr>
              <w:t>không</w:t>
            </w:r>
            <w:proofErr w:type="spellEnd"/>
            <w:r w:rsidR="00610604">
              <w:rPr>
                <w:b/>
              </w:rPr>
              <w:t xml:space="preserve"> </w:t>
            </w:r>
            <w:proofErr w:type="spellStart"/>
            <w:r w:rsidR="00610604">
              <w:rPr>
                <w:b/>
              </w:rPr>
              <w:t>kê</w:t>
            </w:r>
            <w:proofErr w:type="spellEnd"/>
            <w:r w:rsidR="00610604">
              <w:rPr>
                <w:b/>
              </w:rPr>
              <w:t xml:space="preserve">̉ </w:t>
            </w:r>
            <w:proofErr w:type="spellStart"/>
            <w:r w:rsidR="00610604">
              <w:rPr>
                <w:b/>
              </w:rPr>
              <w:t>thời</w:t>
            </w:r>
            <w:proofErr w:type="spellEnd"/>
            <w:r w:rsidR="00610604">
              <w:rPr>
                <w:b/>
              </w:rPr>
              <w:t xml:space="preserve"> </w:t>
            </w:r>
            <w:proofErr w:type="spellStart"/>
            <w:r w:rsidR="00610604">
              <w:rPr>
                <w:b/>
              </w:rPr>
              <w:t>gian</w:t>
            </w:r>
            <w:proofErr w:type="spellEnd"/>
            <w:r w:rsidR="00610604">
              <w:rPr>
                <w:b/>
              </w:rPr>
              <w:t xml:space="preserve"> </w:t>
            </w:r>
            <w:r w:rsidR="00610604">
              <w:rPr>
                <w:b/>
                <w:lang w:val="vi-VN"/>
              </w:rPr>
              <w:t>phát</w:t>
            </w:r>
            <w:r w:rsidRPr="00A63251">
              <w:rPr>
                <w:b/>
              </w:rPr>
              <w:t xml:space="preserve"> </w:t>
            </w:r>
            <w:proofErr w:type="spellStart"/>
            <w:r w:rsidRPr="00A63251">
              <w:rPr>
                <w:b/>
              </w:rPr>
              <w:t>đê</w:t>
            </w:r>
            <w:proofErr w:type="spellEnd"/>
            <w:r w:rsidRPr="00A63251">
              <w:rPr>
                <w:b/>
              </w:rPr>
              <w:t>̀)</w:t>
            </w:r>
          </w:p>
          <w:p w14:paraId="17775087" w14:textId="77777777" w:rsidR="005567F0" w:rsidRPr="00A63251" w:rsidRDefault="005567F0" w:rsidP="003741C4">
            <w:pPr>
              <w:jc w:val="center"/>
              <w:rPr>
                <w:b/>
              </w:rPr>
            </w:pPr>
          </w:p>
          <w:p w14:paraId="17775088" w14:textId="77777777" w:rsidR="005567F0" w:rsidRPr="00A63251" w:rsidRDefault="005567F0" w:rsidP="003741C4">
            <w:pPr>
              <w:jc w:val="center"/>
              <w:rPr>
                <w:b/>
              </w:rPr>
            </w:pPr>
          </w:p>
        </w:tc>
      </w:tr>
    </w:tbl>
    <w:p w14:paraId="1777508A" w14:textId="77777777" w:rsidR="003B3FD8" w:rsidRDefault="005567F0" w:rsidP="005567F0">
      <w:pPr>
        <w:jc w:val="center"/>
        <w:rPr>
          <w:b/>
        </w:rPr>
      </w:pPr>
      <w:r w:rsidRPr="00A63251">
        <w:rPr>
          <w:b/>
        </w:rPr>
        <w:t>ĐỀ THI</w:t>
      </w:r>
    </w:p>
    <w:p w14:paraId="1777508B" w14:textId="77777777" w:rsidR="00C3078F" w:rsidRPr="00A63251" w:rsidRDefault="00C3078F" w:rsidP="005567F0">
      <w:pPr>
        <w:jc w:val="center"/>
        <w:rPr>
          <w:b/>
        </w:rPr>
      </w:pPr>
    </w:p>
    <w:p w14:paraId="1777508C" w14:textId="078FAA32" w:rsidR="00A64AB0" w:rsidRDefault="003B3FD8" w:rsidP="00C972F6">
      <w:pPr>
        <w:ind w:right="-460"/>
        <w:jc w:val="both"/>
        <w:rPr>
          <w:lang w:val="vi-VN"/>
        </w:rPr>
      </w:pPr>
      <w:proofErr w:type="spellStart"/>
      <w:r w:rsidRPr="00EC3EA7">
        <w:rPr>
          <w:b/>
        </w:rPr>
        <w:t>Câu</w:t>
      </w:r>
      <w:proofErr w:type="spellEnd"/>
      <w:r w:rsidRPr="00EC3EA7">
        <w:rPr>
          <w:b/>
        </w:rPr>
        <w:t xml:space="preserve"> 1 </w:t>
      </w:r>
      <w:r w:rsidRPr="00EC3EA7">
        <w:rPr>
          <w:i/>
        </w:rPr>
        <w:t>(</w:t>
      </w:r>
      <w:r w:rsidR="00F363F2">
        <w:rPr>
          <w:i/>
        </w:rPr>
        <w:t>5</w:t>
      </w:r>
      <w:r w:rsidR="005567F0" w:rsidRPr="00EC3EA7">
        <w:rPr>
          <w:i/>
        </w:rPr>
        <w:t>,0</w:t>
      </w:r>
      <w:r w:rsidR="003903D2" w:rsidRPr="00EC3EA7">
        <w:rPr>
          <w:i/>
        </w:rPr>
        <w:t xml:space="preserve"> </w:t>
      </w:r>
      <w:proofErr w:type="spellStart"/>
      <w:r w:rsidRPr="00EC3EA7">
        <w:rPr>
          <w:i/>
        </w:rPr>
        <w:t>điểm</w:t>
      </w:r>
      <w:proofErr w:type="spellEnd"/>
      <w:r w:rsidRPr="00EC3EA7">
        <w:rPr>
          <w:i/>
        </w:rPr>
        <w:t>)</w:t>
      </w:r>
      <w:r w:rsidR="00A64AB0" w:rsidRPr="00EC3EA7">
        <w:t xml:space="preserve"> </w:t>
      </w:r>
    </w:p>
    <w:p w14:paraId="1777508D" w14:textId="38FEA1DC" w:rsidR="000847AC" w:rsidRDefault="000847AC" w:rsidP="00C972F6">
      <w:pPr>
        <w:ind w:right="-460"/>
        <w:jc w:val="both"/>
        <w:rPr>
          <w:lang w:val="vi-VN"/>
        </w:rPr>
      </w:pPr>
      <w:r>
        <w:rPr>
          <w:lang w:val="vi-VN"/>
        </w:rPr>
        <w:tab/>
        <w:t xml:space="preserve">Dựa vào hình 1, 2 và 3 </w:t>
      </w:r>
      <w:proofErr w:type="spellStart"/>
      <w:r w:rsidR="000515CD">
        <w:t>và</w:t>
      </w:r>
      <w:proofErr w:type="spellEnd"/>
      <w:r w:rsidR="000515CD">
        <w:t xml:space="preserve"> </w:t>
      </w:r>
      <w:proofErr w:type="spellStart"/>
      <w:r w:rsidR="000515CD">
        <w:t>kiến</w:t>
      </w:r>
      <w:proofErr w:type="spellEnd"/>
      <w:r w:rsidR="000515CD">
        <w:t xml:space="preserve"> </w:t>
      </w:r>
      <w:proofErr w:type="spellStart"/>
      <w:r w:rsidR="000515CD">
        <w:t>thức</w:t>
      </w:r>
      <w:proofErr w:type="spellEnd"/>
      <w:r w:rsidR="000515CD">
        <w:t xml:space="preserve"> </w:t>
      </w:r>
      <w:proofErr w:type="spellStart"/>
      <w:r w:rsidR="000515CD">
        <w:t>đã</w:t>
      </w:r>
      <w:proofErr w:type="spellEnd"/>
      <w:r w:rsidR="000515CD">
        <w:t xml:space="preserve"> </w:t>
      </w:r>
      <w:proofErr w:type="spellStart"/>
      <w:r w:rsidR="000515CD">
        <w:t>học</w:t>
      </w:r>
      <w:proofErr w:type="spellEnd"/>
      <w:r>
        <w:rPr>
          <w:lang w:val="vi-VN"/>
        </w:rPr>
        <w:t xml:space="preserve">, em hãy </w:t>
      </w:r>
      <w:r w:rsidR="006955D0">
        <w:rPr>
          <w:lang w:val="vi-VN"/>
        </w:rPr>
        <w:t xml:space="preserve">trả lời các câu hỏi </w:t>
      </w:r>
      <w:proofErr w:type="spellStart"/>
      <w:r w:rsidR="000515CD">
        <w:t>bên</w:t>
      </w:r>
      <w:proofErr w:type="spellEnd"/>
      <w:r w:rsidR="000515CD">
        <w:t xml:space="preserve"> </w:t>
      </w:r>
      <w:proofErr w:type="spellStart"/>
      <w:r w:rsidR="000515CD">
        <w:t>dưới</w:t>
      </w:r>
      <w:proofErr w:type="spellEnd"/>
      <w:r w:rsidR="000515CD">
        <w:t>.</w:t>
      </w:r>
    </w:p>
    <w:p w14:paraId="17775091" w14:textId="77777777" w:rsidR="000847AC" w:rsidRDefault="000847AC" w:rsidP="00C972F6">
      <w:pPr>
        <w:ind w:right="-460"/>
        <w:jc w:val="both"/>
        <w:rPr>
          <w:lang w:val="vi-VN"/>
        </w:rPr>
      </w:pPr>
    </w:p>
    <w:tbl>
      <w:tblPr>
        <w:tblStyle w:val="TableGrid"/>
        <w:tblW w:w="96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8"/>
        <w:gridCol w:w="3554"/>
        <w:gridCol w:w="3183"/>
      </w:tblGrid>
      <w:tr w:rsidR="00610604" w14:paraId="17775095" w14:textId="77777777" w:rsidTr="00691394">
        <w:tc>
          <w:tcPr>
            <w:tcW w:w="2898" w:type="dxa"/>
          </w:tcPr>
          <w:p w14:paraId="17775092" w14:textId="77777777" w:rsidR="00610604" w:rsidRDefault="00610604" w:rsidP="00C972F6">
            <w:pPr>
              <w:ind w:right="-460"/>
              <w:jc w:val="both"/>
              <w:rPr>
                <w:lang w:val="vi-VN"/>
              </w:rPr>
            </w:pPr>
            <w:r w:rsidRPr="00610604">
              <w:rPr>
                <w:noProof/>
                <w:color w:val="FF0000"/>
              </w:rPr>
              <w:drawing>
                <wp:inline distT="0" distB="0" distL="0" distR="0" wp14:anchorId="17775189" wp14:editId="1777518A">
                  <wp:extent cx="1429407" cy="1732615"/>
                  <wp:effectExtent l="0" t="0" r="0" b="1270"/>
                  <wp:docPr id="1" name="Picture 19" descr="Three_E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99" name="Picture 19" descr="Three_E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407" cy="173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14:paraId="17775093" w14:textId="77777777" w:rsidR="00610604" w:rsidRDefault="00610604" w:rsidP="00D04101">
            <w:pPr>
              <w:ind w:left="247" w:right="-460"/>
              <w:jc w:val="both"/>
              <w:rPr>
                <w:lang w:val="vi-VN"/>
              </w:rPr>
            </w:pPr>
            <w:r w:rsidRPr="00610604">
              <w:rPr>
                <w:noProof/>
              </w:rPr>
              <w:drawing>
                <wp:inline distT="0" distB="0" distL="0" distR="0" wp14:anchorId="1777518B" wp14:editId="1777518C">
                  <wp:extent cx="2254895" cy="1702676"/>
                  <wp:effectExtent l="0" t="0" r="0" b="0"/>
                  <wp:docPr id="2" name="Picture 10" descr="bast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90" name="Picture 10" descr="bast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308" cy="1701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17775094" w14:textId="77777777" w:rsidR="00D04101" w:rsidRDefault="00610604" w:rsidP="00D04101">
            <w:pPr>
              <w:ind w:left="387" w:right="-460" w:firstLine="226"/>
              <w:jc w:val="both"/>
              <w:rPr>
                <w:lang w:val="vi-VN"/>
              </w:rPr>
            </w:pPr>
            <w:r w:rsidRPr="00610604">
              <w:rPr>
                <w:noProof/>
                <w:color w:val="FF0000"/>
              </w:rPr>
              <w:drawing>
                <wp:inline distT="0" distB="0" distL="0" distR="0" wp14:anchorId="1777518D" wp14:editId="1777518E">
                  <wp:extent cx="1345324" cy="1724606"/>
                  <wp:effectExtent l="0" t="0" r="7620" b="9525"/>
                  <wp:docPr id="3" name="Picture 4" descr="louisx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60" name="Picture 4" descr="louisx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522" cy="1727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604" w14:paraId="1777509F" w14:textId="77777777" w:rsidTr="00691394">
        <w:tc>
          <w:tcPr>
            <w:tcW w:w="2898" w:type="dxa"/>
          </w:tcPr>
          <w:p w14:paraId="17775096" w14:textId="77777777" w:rsidR="000847AC" w:rsidRDefault="000847AC" w:rsidP="000847AC">
            <w:pPr>
              <w:ind w:right="-460"/>
              <w:jc w:val="center"/>
              <w:rPr>
                <w:lang w:val="vi-VN"/>
              </w:rPr>
            </w:pPr>
            <w:r>
              <w:rPr>
                <w:lang w:val="vi-VN"/>
              </w:rPr>
              <w:t>Hình 1</w:t>
            </w:r>
          </w:p>
          <w:p w14:paraId="17775097" w14:textId="77777777" w:rsidR="000847AC" w:rsidRDefault="00D04101" w:rsidP="00D04101">
            <w:pPr>
              <w:ind w:right="-460"/>
              <w:rPr>
                <w:lang w:val="vi-VN"/>
              </w:rPr>
            </w:pPr>
            <w:r>
              <w:rPr>
                <w:lang w:val="vi-VN"/>
              </w:rPr>
              <w:t>Tình cảnh người nông dân</w:t>
            </w:r>
          </w:p>
          <w:p w14:paraId="17775098" w14:textId="77777777" w:rsidR="00610604" w:rsidRDefault="00D04101" w:rsidP="000847AC">
            <w:pPr>
              <w:ind w:right="-460"/>
              <w:rPr>
                <w:lang w:val="vi-VN"/>
              </w:rPr>
            </w:pPr>
            <w:r>
              <w:rPr>
                <w:lang w:val="vi-VN"/>
              </w:rPr>
              <w:t xml:space="preserve"> trước cách mạng</w:t>
            </w:r>
          </w:p>
        </w:tc>
        <w:tc>
          <w:tcPr>
            <w:tcW w:w="3554" w:type="dxa"/>
          </w:tcPr>
          <w:p w14:paraId="17775099" w14:textId="77777777" w:rsidR="000847AC" w:rsidRDefault="000847AC" w:rsidP="00D04101">
            <w:pPr>
              <w:ind w:right="-460"/>
              <w:jc w:val="center"/>
              <w:rPr>
                <w:lang w:val="vi-VN"/>
              </w:rPr>
            </w:pPr>
            <w:r>
              <w:rPr>
                <w:lang w:val="vi-VN"/>
              </w:rPr>
              <w:t>Hình 2</w:t>
            </w:r>
          </w:p>
          <w:p w14:paraId="1777509A" w14:textId="77777777" w:rsidR="00D04101" w:rsidRDefault="00D04101" w:rsidP="00D04101">
            <w:pPr>
              <w:ind w:right="-460"/>
              <w:jc w:val="center"/>
              <w:rPr>
                <w:lang w:val="vi-VN"/>
              </w:rPr>
            </w:pPr>
            <w:r>
              <w:rPr>
                <w:lang w:val="vi-VN"/>
              </w:rPr>
              <w:t xml:space="preserve">Tấn công pháo đài nhà tù </w:t>
            </w:r>
          </w:p>
          <w:p w14:paraId="1777509B" w14:textId="77777777" w:rsidR="00610604" w:rsidRDefault="00D04101" w:rsidP="00D04101">
            <w:pPr>
              <w:ind w:right="-460"/>
              <w:jc w:val="center"/>
              <w:rPr>
                <w:lang w:val="vi-VN"/>
              </w:rPr>
            </w:pPr>
            <w:r>
              <w:rPr>
                <w:lang w:val="vi-VN"/>
              </w:rPr>
              <w:t>Bastille (Ba-xti)</w:t>
            </w:r>
          </w:p>
        </w:tc>
        <w:tc>
          <w:tcPr>
            <w:tcW w:w="3183" w:type="dxa"/>
          </w:tcPr>
          <w:p w14:paraId="1777509C" w14:textId="77777777" w:rsidR="000847AC" w:rsidRDefault="000847AC" w:rsidP="00D04101">
            <w:pPr>
              <w:ind w:right="-460"/>
              <w:jc w:val="center"/>
              <w:rPr>
                <w:lang w:val="vi-VN"/>
              </w:rPr>
            </w:pPr>
            <w:r>
              <w:rPr>
                <w:lang w:val="vi-VN"/>
              </w:rPr>
              <w:t>Hình 3</w:t>
            </w:r>
          </w:p>
          <w:p w14:paraId="1777509D" w14:textId="77777777" w:rsidR="00610604" w:rsidRDefault="00D04101" w:rsidP="00D04101">
            <w:pPr>
              <w:ind w:right="-460"/>
              <w:jc w:val="center"/>
              <w:rPr>
                <w:lang w:val="vi-VN"/>
              </w:rPr>
            </w:pPr>
            <w:r>
              <w:rPr>
                <w:lang w:val="vi-VN"/>
              </w:rPr>
              <w:t>Vua Louis XVI</w:t>
            </w:r>
          </w:p>
          <w:p w14:paraId="1777509E" w14:textId="77777777" w:rsidR="00D04101" w:rsidRDefault="00D04101" w:rsidP="00D04101">
            <w:pPr>
              <w:ind w:right="-460"/>
              <w:jc w:val="center"/>
              <w:rPr>
                <w:lang w:val="vi-VN"/>
              </w:rPr>
            </w:pPr>
            <w:r>
              <w:rPr>
                <w:lang w:val="vi-VN"/>
              </w:rPr>
              <w:t>(Lu-i XVI)</w:t>
            </w:r>
          </w:p>
        </w:tc>
      </w:tr>
    </w:tbl>
    <w:p w14:paraId="177750A0" w14:textId="3003E840" w:rsidR="00610604" w:rsidRDefault="00610604" w:rsidP="00C972F6">
      <w:pPr>
        <w:ind w:right="-460"/>
        <w:jc w:val="both"/>
        <w:rPr>
          <w:lang w:val="vi-VN"/>
        </w:rPr>
      </w:pPr>
    </w:p>
    <w:p w14:paraId="74F771C8" w14:textId="77777777" w:rsidR="000515CD" w:rsidRDefault="000515CD" w:rsidP="000515CD">
      <w:pPr>
        <w:pStyle w:val="ListParagraph"/>
        <w:numPr>
          <w:ilvl w:val="0"/>
          <w:numId w:val="9"/>
        </w:numPr>
        <w:ind w:right="-460"/>
        <w:jc w:val="both"/>
        <w:rPr>
          <w:lang w:val="vi-VN"/>
        </w:rPr>
      </w:pPr>
      <w:r>
        <w:rPr>
          <w:lang w:val="vi-VN"/>
        </w:rPr>
        <w:t>Cả ba hình đều phản ánh nội dung liên quan đến cuộc cách mạng ở nước nào vào cuối thế kỉ XVIII?</w:t>
      </w:r>
    </w:p>
    <w:p w14:paraId="53D504CF" w14:textId="77777777" w:rsidR="000515CD" w:rsidRDefault="000515CD" w:rsidP="000515CD">
      <w:pPr>
        <w:pStyle w:val="ListParagraph"/>
        <w:numPr>
          <w:ilvl w:val="0"/>
          <w:numId w:val="9"/>
        </w:numPr>
        <w:ind w:right="-460"/>
        <w:jc w:val="both"/>
        <w:rPr>
          <w:lang w:val="vi-VN"/>
        </w:rPr>
      </w:pPr>
      <w:r>
        <w:rPr>
          <w:lang w:val="vi-VN"/>
        </w:rPr>
        <w:t>Hãy trình bày nguyên nhân bùng nổ cuộc cách mạng đó.</w:t>
      </w:r>
    </w:p>
    <w:p w14:paraId="2E265C7B" w14:textId="77777777" w:rsidR="000515CD" w:rsidRPr="000847AC" w:rsidRDefault="000515CD" w:rsidP="000515CD">
      <w:pPr>
        <w:pStyle w:val="ListParagraph"/>
        <w:numPr>
          <w:ilvl w:val="0"/>
          <w:numId w:val="9"/>
        </w:numPr>
        <w:ind w:right="-460"/>
        <w:jc w:val="both"/>
        <w:rPr>
          <w:lang w:val="vi-VN"/>
        </w:rPr>
      </w:pPr>
      <w:r>
        <w:rPr>
          <w:lang w:val="vi-VN"/>
        </w:rPr>
        <w:t>Em có nhận xét gì về cuộc cách mạng này?</w:t>
      </w:r>
    </w:p>
    <w:p w14:paraId="20F1BD4A" w14:textId="77777777" w:rsidR="000515CD" w:rsidRDefault="000515CD" w:rsidP="00C972F6">
      <w:pPr>
        <w:ind w:right="-460"/>
        <w:jc w:val="both"/>
        <w:rPr>
          <w:lang w:val="vi-VN"/>
        </w:rPr>
      </w:pPr>
    </w:p>
    <w:p w14:paraId="177750A1" w14:textId="788C9287" w:rsidR="003B3FD8" w:rsidRDefault="003B3FD8" w:rsidP="00C972F6">
      <w:pPr>
        <w:ind w:right="-460"/>
        <w:jc w:val="both"/>
        <w:rPr>
          <w:i/>
          <w:lang w:val="vi-VN"/>
        </w:rPr>
      </w:pPr>
      <w:proofErr w:type="spellStart"/>
      <w:r w:rsidRPr="00EC3EA7">
        <w:rPr>
          <w:b/>
        </w:rPr>
        <w:t>Câu</w:t>
      </w:r>
      <w:proofErr w:type="spellEnd"/>
      <w:r w:rsidRPr="00EC3EA7">
        <w:rPr>
          <w:b/>
        </w:rPr>
        <w:t xml:space="preserve"> </w:t>
      </w:r>
      <w:r w:rsidR="00B41692">
        <w:rPr>
          <w:b/>
          <w:lang w:val="vi-VN"/>
        </w:rPr>
        <w:t>2</w:t>
      </w:r>
      <w:r w:rsidRPr="00236429">
        <w:rPr>
          <w:b/>
        </w:rPr>
        <w:t xml:space="preserve"> </w:t>
      </w:r>
      <w:r w:rsidRPr="00236429">
        <w:rPr>
          <w:i/>
        </w:rPr>
        <w:t>(</w:t>
      </w:r>
      <w:r w:rsidR="0092166B">
        <w:rPr>
          <w:i/>
        </w:rPr>
        <w:t>5</w:t>
      </w:r>
      <w:r w:rsidR="005567F0" w:rsidRPr="00236429">
        <w:rPr>
          <w:i/>
        </w:rPr>
        <w:t>,0</w:t>
      </w:r>
      <w:r w:rsidRPr="00236429">
        <w:rPr>
          <w:i/>
        </w:rPr>
        <w:t xml:space="preserve"> </w:t>
      </w:r>
      <w:proofErr w:type="spellStart"/>
      <w:r w:rsidRPr="00236429">
        <w:rPr>
          <w:i/>
        </w:rPr>
        <w:t>điểm</w:t>
      </w:r>
      <w:proofErr w:type="spellEnd"/>
      <w:r w:rsidRPr="00236429">
        <w:rPr>
          <w:i/>
        </w:rPr>
        <w:t>)</w:t>
      </w:r>
    </w:p>
    <w:p w14:paraId="177750A2" w14:textId="7D520CB3" w:rsidR="00691394" w:rsidRDefault="00BC579C" w:rsidP="00BC579C">
      <w:pPr>
        <w:ind w:right="-460" w:firstLine="720"/>
        <w:jc w:val="both"/>
        <w:rPr>
          <w:lang w:val="vi-VN"/>
        </w:rPr>
      </w:pPr>
      <w:r>
        <w:rPr>
          <w:lang w:val="vi-VN"/>
        </w:rPr>
        <w:t xml:space="preserve">Đọc đoạn văn </w:t>
      </w:r>
      <w:r w:rsidR="005D1C1D">
        <w:rPr>
          <w:lang w:val="vi-VN"/>
        </w:rPr>
        <w:t>(</w:t>
      </w:r>
      <w:r>
        <w:rPr>
          <w:lang w:val="vi-VN"/>
        </w:rPr>
        <w:t>có hình 4</w:t>
      </w:r>
      <w:r w:rsidR="0077463E">
        <w:rPr>
          <w:lang w:val="vi-VN"/>
        </w:rPr>
        <w:t xml:space="preserve">, </w:t>
      </w:r>
      <w:r>
        <w:rPr>
          <w:lang w:val="vi-VN"/>
        </w:rPr>
        <w:t>5</w:t>
      </w:r>
      <w:r w:rsidR="005D1C1D">
        <w:rPr>
          <w:lang w:val="vi-VN"/>
        </w:rPr>
        <w:t>)</w:t>
      </w:r>
      <w:r>
        <w:rPr>
          <w:lang w:val="vi-VN"/>
        </w:rPr>
        <w:t xml:space="preserve"> </w:t>
      </w:r>
      <w:r w:rsidR="0059798B">
        <w:rPr>
          <w:lang w:val="vi-VN"/>
        </w:rPr>
        <w:t xml:space="preserve">và </w:t>
      </w:r>
      <w:proofErr w:type="spellStart"/>
      <w:r w:rsidR="0092166B">
        <w:t>kiến</w:t>
      </w:r>
      <w:proofErr w:type="spellEnd"/>
      <w:r w:rsidR="0092166B">
        <w:t xml:space="preserve"> </w:t>
      </w:r>
      <w:proofErr w:type="spellStart"/>
      <w:r w:rsidR="0092166B">
        <w:t>thức</w:t>
      </w:r>
      <w:proofErr w:type="spellEnd"/>
      <w:r w:rsidR="0092166B">
        <w:t xml:space="preserve"> </w:t>
      </w:r>
      <w:proofErr w:type="spellStart"/>
      <w:r w:rsidR="0092166B">
        <w:t>đã</w:t>
      </w:r>
      <w:proofErr w:type="spellEnd"/>
      <w:r w:rsidR="0092166B">
        <w:t xml:space="preserve"> </w:t>
      </w:r>
      <w:proofErr w:type="spellStart"/>
      <w:r w:rsidR="0092166B">
        <w:t>học</w:t>
      </w:r>
      <w:proofErr w:type="spellEnd"/>
      <w:r w:rsidR="00E543A2">
        <w:t xml:space="preserve">, </w:t>
      </w:r>
      <w:proofErr w:type="spellStart"/>
      <w:r w:rsidR="00E543A2">
        <w:t>em</w:t>
      </w:r>
      <w:proofErr w:type="spellEnd"/>
      <w:r w:rsidR="00E543A2">
        <w:t xml:space="preserve"> </w:t>
      </w:r>
      <w:r w:rsidR="0059798B">
        <w:rPr>
          <w:lang w:val="vi-VN"/>
        </w:rPr>
        <w:t>hãy trả lời các câu hỏi bên dưới.</w:t>
      </w:r>
    </w:p>
    <w:p w14:paraId="177750A3" w14:textId="66558ACD" w:rsidR="007D2F11" w:rsidRPr="007D2F11" w:rsidRDefault="00BC579C" w:rsidP="007D2F11">
      <w:pPr>
        <w:shd w:val="clear" w:color="auto" w:fill="FFFFFF"/>
        <w:spacing w:before="120" w:after="120"/>
        <w:ind w:right="-1000"/>
        <w:rPr>
          <w:color w:val="2222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77518F" wp14:editId="17775190">
                <wp:simplePos x="0" y="0"/>
                <wp:positionH relativeFrom="column">
                  <wp:posOffset>10795</wp:posOffset>
                </wp:positionH>
                <wp:positionV relativeFrom="paragraph">
                  <wp:posOffset>313055</wp:posOffset>
                </wp:positionV>
                <wp:extent cx="2516505" cy="2164715"/>
                <wp:effectExtent l="0" t="0" r="17145" b="26035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6505" cy="216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75199" w14:textId="77777777" w:rsidR="00BC579C" w:rsidRDefault="00BC579C" w:rsidP="00BC579C">
                            <w:pPr>
                              <w:ind w:right="-460"/>
                              <w:rPr>
                                <w:lang w:val="vi-V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7751A1" wp14:editId="177751A2">
                                  <wp:extent cx="2343807" cy="1476704"/>
                                  <wp:effectExtent l="0" t="0" r="0" b="952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6131" cy="14781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77519A" w14:textId="77777777" w:rsidR="005B6A1B" w:rsidRDefault="005B6A1B" w:rsidP="005B6A1B">
                            <w:pPr>
                              <w:ind w:right="-460"/>
                              <w:jc w:val="center"/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 xml:space="preserve">Hình </w:t>
                            </w:r>
                            <w:r w:rsidR="00BC579C">
                              <w:rPr>
                                <w:lang w:val="vi-VN"/>
                              </w:rPr>
                              <w:t>4</w:t>
                            </w:r>
                          </w:p>
                          <w:p w14:paraId="1777519B" w14:textId="77777777" w:rsidR="00BC579C" w:rsidRDefault="005B6A1B" w:rsidP="00BC579C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>Cung điện Mùa Đông</w:t>
                            </w:r>
                          </w:p>
                          <w:p w14:paraId="1777519C" w14:textId="77777777" w:rsidR="005B6A1B" w:rsidRDefault="005B6A1B" w:rsidP="00BC579C">
                            <w:pPr>
                              <w:jc w:val="center"/>
                            </w:pPr>
                            <w:r>
                              <w:rPr>
                                <w:lang w:val="vi-VN"/>
                              </w:rPr>
                              <w:t>(bên sông Neva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77751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85pt;margin-top:24.65pt;width:198.15pt;height:170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">
                <v:textbox>
                  <w:txbxContent>
                    <w:p w14:paraId="17775199" w14:textId="77777777" w:rsidR="00BC579C" w:rsidRDefault="00BC579C" w:rsidP="00BC579C">
                      <w:pPr>
                        <w:ind w:right="-460"/>
                        <w:rPr>
                          <w:lang w:val="vi-VN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7751A1" wp14:editId="177751A2">
                            <wp:extent cx="2343807" cy="1476704"/>
                            <wp:effectExtent l="0" t="0" r="0" b="952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6131" cy="14781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77519A" w14:textId="77777777" w:rsidR="005B6A1B" w:rsidRDefault="005B6A1B" w:rsidP="005B6A1B">
                      <w:pPr>
                        <w:ind w:right="-460"/>
                        <w:jc w:val="center"/>
                        <w:rPr>
                          <w:lang w:val="vi-VN"/>
                        </w:rPr>
                      </w:pPr>
                      <w:r>
                        <w:rPr>
                          <w:lang w:val="vi-VN"/>
                        </w:rPr>
                        <w:t xml:space="preserve">Hình </w:t>
                      </w:r>
                      <w:r w:rsidR="00BC579C">
                        <w:rPr>
                          <w:lang w:val="vi-VN"/>
                        </w:rPr>
                        <w:t>4</w:t>
                      </w:r>
                    </w:p>
                    <w:p w14:paraId="1777519B" w14:textId="77777777" w:rsidR="00BC579C" w:rsidRDefault="005B6A1B" w:rsidP="00BC579C">
                      <w:pPr>
                        <w:jc w:val="center"/>
                        <w:rPr>
                          <w:lang w:val="vi-VN"/>
                        </w:rPr>
                      </w:pPr>
                      <w:r>
                        <w:rPr>
                          <w:lang w:val="vi-VN"/>
                        </w:rPr>
                        <w:t>Cung điện Mùa Đông</w:t>
                      </w:r>
                    </w:p>
                    <w:p w14:paraId="1777519C" w14:textId="77777777" w:rsidR="005B6A1B" w:rsidRDefault="005B6A1B" w:rsidP="00BC579C">
                      <w:pPr>
                        <w:jc w:val="center"/>
                      </w:pPr>
                      <w:r>
                        <w:rPr>
                          <w:lang w:val="vi-VN"/>
                        </w:rPr>
                        <w:t>(bên sông Neva 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1C1D">
        <w:rPr>
          <w:color w:val="222222"/>
          <w:lang w:val="vi-VN"/>
        </w:rPr>
        <w:t>“...</w:t>
      </w:r>
      <w:r w:rsidR="007D2F11" w:rsidRPr="007D2F11">
        <w:rPr>
          <w:color w:val="222222"/>
        </w:rPr>
        <w:t xml:space="preserve">Sang </w:t>
      </w:r>
      <w:proofErr w:type="spellStart"/>
      <w:r w:rsidR="007D2F11" w:rsidRPr="007D2F11">
        <w:rPr>
          <w:color w:val="222222"/>
        </w:rPr>
        <w:t>tháng</w:t>
      </w:r>
      <w:proofErr w:type="spellEnd"/>
      <w:r w:rsidR="007D2F11" w:rsidRPr="007D2F11">
        <w:rPr>
          <w:color w:val="222222"/>
        </w:rPr>
        <w:t xml:space="preserve"> 10, </w:t>
      </w:r>
      <w:proofErr w:type="spellStart"/>
      <w:r w:rsidR="007D2F11" w:rsidRPr="007D2F11">
        <w:rPr>
          <w:color w:val="222222"/>
        </w:rPr>
        <w:t>làn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sóng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cách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mạng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lan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tràn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khắp</w:t>
      </w:r>
      <w:proofErr w:type="spellEnd"/>
      <w:r w:rsidR="005D1C1D">
        <w:rPr>
          <w:color w:val="222222"/>
          <w:lang w:val="vi-VN"/>
        </w:rPr>
        <w:t xml:space="preserve"> cả </w:t>
      </w:r>
      <w:proofErr w:type="spellStart"/>
      <w:r w:rsidR="005D1C1D">
        <w:rPr>
          <w:color w:val="222222"/>
        </w:rPr>
        <w:t>nước</w:t>
      </w:r>
      <w:proofErr w:type="spellEnd"/>
      <w:r w:rsidR="007D2F11" w:rsidRPr="007D2F11">
        <w:rPr>
          <w:color w:val="222222"/>
        </w:rPr>
        <w:t xml:space="preserve">. </w:t>
      </w:r>
      <w:proofErr w:type="spellStart"/>
      <w:r w:rsidR="007D2F11" w:rsidRPr="007D2F11">
        <w:rPr>
          <w:color w:val="222222"/>
        </w:rPr>
        <w:t>Ngày</w:t>
      </w:r>
      <w:proofErr w:type="spellEnd"/>
      <w:r w:rsidR="007D2F11" w:rsidRPr="007D2F11">
        <w:rPr>
          <w:color w:val="222222"/>
        </w:rPr>
        <w:t> </w:t>
      </w:r>
      <w:hyperlink r:id="rId14" w:tooltip="7 tháng 10" w:history="1">
        <w:r w:rsidR="007D2F11" w:rsidRPr="007D2F11">
          <w:rPr>
            <w:color w:val="0B0080"/>
          </w:rPr>
          <w:t xml:space="preserve">7 </w:t>
        </w:r>
        <w:proofErr w:type="spellStart"/>
        <w:r w:rsidR="007D2F11" w:rsidRPr="007D2F11">
          <w:rPr>
            <w:color w:val="0B0080"/>
          </w:rPr>
          <w:t>tháng</w:t>
        </w:r>
        <w:proofErr w:type="spellEnd"/>
        <w:r w:rsidR="007D2F11" w:rsidRPr="007D2F11">
          <w:rPr>
            <w:color w:val="0B0080"/>
          </w:rPr>
          <w:t xml:space="preserve"> 10</w:t>
        </w:r>
      </w:hyperlink>
      <w:r w:rsidR="007D2F11" w:rsidRPr="007D2F11">
        <w:rPr>
          <w:color w:val="222222"/>
        </w:rPr>
        <w:t xml:space="preserve">, </w:t>
      </w:r>
      <w:r w:rsidR="00253F51">
        <w:rPr>
          <w:color w:val="222222"/>
          <w:lang w:val="vi-VN"/>
        </w:rPr>
        <w:t>Lênin</w:t>
      </w:r>
      <w:r w:rsidR="005D1C1D">
        <w:rPr>
          <w:color w:val="222222"/>
          <w:lang w:val="vi-VN"/>
        </w:rPr>
        <w:t xml:space="preserve"> </w:t>
      </w:r>
      <w:proofErr w:type="spellStart"/>
      <w:r w:rsidR="007D2F11" w:rsidRPr="007D2F11">
        <w:rPr>
          <w:color w:val="222222"/>
        </w:rPr>
        <w:t>từ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Phần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Lan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bí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mật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trở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về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nước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trực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tiếp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lãnh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đạo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cuộc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hành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động</w:t>
      </w:r>
      <w:proofErr w:type="spellEnd"/>
      <w:r w:rsidR="007D2F11" w:rsidRPr="007D2F11">
        <w:rPr>
          <w:color w:val="222222"/>
        </w:rPr>
        <w:t xml:space="preserve">. </w:t>
      </w:r>
      <w:proofErr w:type="spellStart"/>
      <w:r w:rsidR="007D2F11" w:rsidRPr="007D2F11">
        <w:rPr>
          <w:color w:val="222222"/>
        </w:rPr>
        <w:t>Ngày</w:t>
      </w:r>
      <w:proofErr w:type="spellEnd"/>
      <w:r w:rsidR="007D2F11" w:rsidRPr="007D2F11">
        <w:rPr>
          <w:color w:val="222222"/>
        </w:rPr>
        <w:t> </w:t>
      </w:r>
      <w:hyperlink r:id="rId15" w:tooltip="10 tháng 10" w:history="1">
        <w:r w:rsidR="007D2F11" w:rsidRPr="007D2F11">
          <w:rPr>
            <w:color w:val="0B0080"/>
          </w:rPr>
          <w:t xml:space="preserve">10 </w:t>
        </w:r>
        <w:proofErr w:type="spellStart"/>
        <w:r w:rsidR="007D2F11" w:rsidRPr="007D2F11">
          <w:rPr>
            <w:color w:val="0B0080"/>
          </w:rPr>
          <w:t>tháng</w:t>
        </w:r>
        <w:proofErr w:type="spellEnd"/>
        <w:r w:rsidR="007D2F11" w:rsidRPr="007D2F11">
          <w:rPr>
            <w:color w:val="0B0080"/>
          </w:rPr>
          <w:t xml:space="preserve"> 10</w:t>
        </w:r>
      </w:hyperlink>
      <w:r w:rsidR="005D1C1D">
        <w:rPr>
          <w:color w:val="222222"/>
        </w:rPr>
        <w:t xml:space="preserve">, </w:t>
      </w:r>
      <w:r w:rsidR="005D1C1D">
        <w:rPr>
          <w:color w:val="222222"/>
          <w:lang w:val="vi-VN"/>
        </w:rPr>
        <w:t>B</w:t>
      </w:r>
      <w:r w:rsidR="005D1C1D">
        <w:rPr>
          <w:color w:val="222222"/>
        </w:rPr>
        <w:t xml:space="preserve">an </w:t>
      </w:r>
      <w:r w:rsidR="005D1C1D">
        <w:rPr>
          <w:color w:val="222222"/>
          <w:lang w:val="vi-VN"/>
        </w:rPr>
        <w:t>C</w:t>
      </w:r>
      <w:proofErr w:type="spellStart"/>
      <w:r w:rsidR="005D1C1D">
        <w:rPr>
          <w:color w:val="222222"/>
        </w:rPr>
        <w:t>hấp</w:t>
      </w:r>
      <w:proofErr w:type="spellEnd"/>
      <w:r w:rsidR="005D1C1D">
        <w:rPr>
          <w:color w:val="222222"/>
        </w:rPr>
        <w:t xml:space="preserve"> </w:t>
      </w:r>
      <w:proofErr w:type="spellStart"/>
      <w:r w:rsidR="005D1C1D">
        <w:rPr>
          <w:color w:val="222222"/>
        </w:rPr>
        <w:t>hành</w:t>
      </w:r>
      <w:proofErr w:type="spellEnd"/>
      <w:r w:rsidR="005D1C1D">
        <w:rPr>
          <w:color w:val="222222"/>
        </w:rPr>
        <w:t xml:space="preserve"> </w:t>
      </w:r>
      <w:r w:rsidR="005D1C1D">
        <w:rPr>
          <w:color w:val="222222"/>
          <w:lang w:val="vi-VN"/>
        </w:rPr>
        <w:t>T</w:t>
      </w:r>
      <w:r w:rsidR="007D2F11" w:rsidRPr="007D2F11">
        <w:rPr>
          <w:color w:val="222222"/>
        </w:rPr>
        <w:t xml:space="preserve">rung </w:t>
      </w:r>
      <w:proofErr w:type="spellStart"/>
      <w:r w:rsidR="007D2F11" w:rsidRPr="007D2F11">
        <w:rPr>
          <w:color w:val="222222"/>
        </w:rPr>
        <w:t>ương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họp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quyết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định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khởi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nghĩa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vũ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trang</w:t>
      </w:r>
      <w:proofErr w:type="spellEnd"/>
      <w:r w:rsidR="007D2F11" w:rsidRPr="007D2F11">
        <w:rPr>
          <w:color w:val="222222"/>
        </w:rPr>
        <w:t xml:space="preserve">. </w:t>
      </w:r>
      <w:proofErr w:type="spellStart"/>
      <w:r w:rsidR="007D2F11" w:rsidRPr="007D2F11">
        <w:rPr>
          <w:color w:val="222222"/>
        </w:rPr>
        <w:t>Tại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hội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nghị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này</w:t>
      </w:r>
      <w:proofErr w:type="spellEnd"/>
      <w:r w:rsidR="007D2F11" w:rsidRPr="007D2F11">
        <w:rPr>
          <w:color w:val="222222"/>
        </w:rPr>
        <w:t xml:space="preserve"> ban </w:t>
      </w:r>
      <w:proofErr w:type="spellStart"/>
      <w:r w:rsidR="007D2F11" w:rsidRPr="007D2F11">
        <w:rPr>
          <w:color w:val="222222"/>
        </w:rPr>
        <w:t>chấp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hành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trung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ương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đã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bầu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ra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bộ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chính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trị</w:t>
      </w:r>
      <w:proofErr w:type="spellEnd"/>
      <w:r w:rsidR="007D2F11" w:rsidRPr="007D2F11">
        <w:rPr>
          <w:color w:val="222222"/>
        </w:rPr>
        <w:t xml:space="preserve"> do </w:t>
      </w:r>
      <w:r w:rsidR="00253F51">
        <w:rPr>
          <w:color w:val="222222"/>
          <w:lang w:val="vi-VN"/>
        </w:rPr>
        <w:t>Lênin</w:t>
      </w:r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đứng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đầu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để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lãnh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đạo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cuộc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khởi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nghĩa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vũ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trang</w:t>
      </w:r>
      <w:proofErr w:type="spellEnd"/>
      <w:r w:rsidR="007D2F11" w:rsidRPr="007D2F11">
        <w:rPr>
          <w:color w:val="222222"/>
        </w:rPr>
        <w:t xml:space="preserve">. </w:t>
      </w:r>
      <w:proofErr w:type="spellStart"/>
      <w:r w:rsidR="007D2F11" w:rsidRPr="007D2F11">
        <w:rPr>
          <w:color w:val="222222"/>
        </w:rPr>
        <w:t>Tuy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nhiên</w:t>
      </w:r>
      <w:proofErr w:type="spellEnd"/>
      <w:r w:rsidR="007D2F11" w:rsidRPr="007D2F11">
        <w:rPr>
          <w:color w:val="222222"/>
        </w:rPr>
        <w:t xml:space="preserve">, </w:t>
      </w:r>
      <w:proofErr w:type="spellStart"/>
      <w:r w:rsidR="007D2F11" w:rsidRPr="007D2F11">
        <w:rPr>
          <w:color w:val="222222"/>
        </w:rPr>
        <w:t>một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số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ủy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viên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không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tán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thành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kế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hoạch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khởi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nghĩa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nên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ngày</w:t>
      </w:r>
      <w:proofErr w:type="spellEnd"/>
      <w:r w:rsidR="007D2F11" w:rsidRPr="007D2F11">
        <w:rPr>
          <w:color w:val="222222"/>
        </w:rPr>
        <w:t> </w:t>
      </w:r>
      <w:hyperlink r:id="rId16" w:tooltip="18 tháng 10" w:history="1">
        <w:r w:rsidR="007D2F11" w:rsidRPr="007D2F11">
          <w:rPr>
            <w:color w:val="0B0080"/>
          </w:rPr>
          <w:t xml:space="preserve">18 </w:t>
        </w:r>
        <w:proofErr w:type="spellStart"/>
        <w:r w:rsidR="007D2F11" w:rsidRPr="007D2F11">
          <w:rPr>
            <w:color w:val="0B0080"/>
          </w:rPr>
          <w:t>tháng</w:t>
        </w:r>
        <w:proofErr w:type="spellEnd"/>
        <w:r w:rsidR="007D2F11" w:rsidRPr="007D2F11">
          <w:rPr>
            <w:color w:val="0B0080"/>
          </w:rPr>
          <w:t xml:space="preserve"> 10</w:t>
        </w:r>
      </w:hyperlink>
      <w:r w:rsidR="007D2F11" w:rsidRPr="007D2F11">
        <w:rPr>
          <w:color w:val="222222"/>
        </w:rPr>
        <w:t> </w:t>
      </w:r>
      <w:proofErr w:type="spellStart"/>
      <w:r w:rsidR="007D2F11" w:rsidRPr="007D2F11">
        <w:rPr>
          <w:color w:val="222222"/>
        </w:rPr>
        <w:t>họ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đã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đăng</w:t>
      </w:r>
      <w:proofErr w:type="spellEnd"/>
      <w:r w:rsidR="007D2F11" w:rsidRPr="007D2F11">
        <w:rPr>
          <w:color w:val="222222"/>
        </w:rPr>
        <w:t xml:space="preserve"> ý </w:t>
      </w:r>
      <w:proofErr w:type="spellStart"/>
      <w:r w:rsidR="007D2F11" w:rsidRPr="007D2F11">
        <w:rPr>
          <w:color w:val="222222"/>
        </w:rPr>
        <w:t>kiến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của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mình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trên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tờ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báo</w:t>
      </w:r>
      <w:proofErr w:type="spellEnd"/>
      <w:r w:rsidR="007D2F11" w:rsidRPr="007D2F11">
        <w:rPr>
          <w:color w:val="222222"/>
        </w:rPr>
        <w:t> </w:t>
      </w:r>
      <w:proofErr w:type="spellStart"/>
      <w:r w:rsidR="007D2F11" w:rsidRPr="007D2F11">
        <w:rPr>
          <w:i/>
          <w:iCs/>
          <w:color w:val="222222"/>
        </w:rPr>
        <w:t>Đời</w:t>
      </w:r>
      <w:proofErr w:type="spellEnd"/>
      <w:r w:rsidR="007D2F11" w:rsidRPr="007D2F11">
        <w:rPr>
          <w:i/>
          <w:iCs/>
          <w:color w:val="222222"/>
        </w:rPr>
        <w:t xml:space="preserve"> </w:t>
      </w:r>
      <w:proofErr w:type="spellStart"/>
      <w:r w:rsidR="007D2F11" w:rsidRPr="007D2F11">
        <w:rPr>
          <w:i/>
          <w:iCs/>
          <w:color w:val="222222"/>
        </w:rPr>
        <w:t>sống</w:t>
      </w:r>
      <w:proofErr w:type="spellEnd"/>
      <w:r w:rsidR="007D2F11" w:rsidRPr="007D2F11">
        <w:rPr>
          <w:i/>
          <w:iCs/>
          <w:color w:val="222222"/>
        </w:rPr>
        <w:t xml:space="preserve"> </w:t>
      </w:r>
      <w:proofErr w:type="spellStart"/>
      <w:r w:rsidR="007D2F11" w:rsidRPr="007D2F11">
        <w:rPr>
          <w:i/>
          <w:iCs/>
          <w:color w:val="222222"/>
        </w:rPr>
        <w:t>mới</w:t>
      </w:r>
      <w:proofErr w:type="spellEnd"/>
      <w:r w:rsidR="005D1C1D">
        <w:rPr>
          <w:color w:val="222222"/>
        </w:rPr>
        <w:t xml:space="preserve">, do </w:t>
      </w:r>
      <w:proofErr w:type="spellStart"/>
      <w:r w:rsidR="005D1C1D">
        <w:rPr>
          <w:color w:val="222222"/>
        </w:rPr>
        <w:t>đó</w:t>
      </w:r>
      <w:proofErr w:type="spellEnd"/>
      <w:r w:rsidR="005D1C1D">
        <w:rPr>
          <w:color w:val="222222"/>
        </w:rPr>
        <w:t xml:space="preserve"> </w:t>
      </w:r>
      <w:r w:rsidR="005D1C1D">
        <w:rPr>
          <w:color w:val="222222"/>
          <w:lang w:val="vi-VN"/>
        </w:rPr>
        <w:t>C</w:t>
      </w:r>
      <w:proofErr w:type="spellStart"/>
      <w:r w:rsidR="007D2F11" w:rsidRPr="007D2F11">
        <w:rPr>
          <w:color w:val="222222"/>
        </w:rPr>
        <w:t>hính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phủ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lâm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thời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biết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được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kế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hoạch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nổi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dậy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nên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đã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chuẩn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bị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đề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phòng</w:t>
      </w:r>
      <w:proofErr w:type="spellEnd"/>
      <w:r w:rsidR="007D2F11" w:rsidRPr="007D2F11">
        <w:rPr>
          <w:color w:val="222222"/>
        </w:rPr>
        <w:t xml:space="preserve">. </w:t>
      </w:r>
      <w:proofErr w:type="spellStart"/>
      <w:r w:rsidR="007D2F11" w:rsidRPr="007D2F11">
        <w:rPr>
          <w:color w:val="222222"/>
        </w:rPr>
        <w:t>Từ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mặt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trận</w:t>
      </w:r>
      <w:proofErr w:type="spellEnd"/>
      <w:r w:rsidR="007D2F11" w:rsidRPr="007D2F11">
        <w:rPr>
          <w:color w:val="222222"/>
        </w:rPr>
        <w:t xml:space="preserve">, 70 </w:t>
      </w:r>
      <w:proofErr w:type="spellStart"/>
      <w:r w:rsidR="007D2F11" w:rsidRPr="007D2F11">
        <w:rPr>
          <w:color w:val="222222"/>
        </w:rPr>
        <w:t>tiểu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đoàn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bộ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binh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xung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kích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và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một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số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trung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đoàn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độc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lastRenderedPageBreak/>
        <w:t>lập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được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điều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động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về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bảo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vệ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những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thành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phố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lớn</w:t>
      </w:r>
      <w:proofErr w:type="spellEnd"/>
      <w:r w:rsidR="007D2F11" w:rsidRPr="007D2F11">
        <w:rPr>
          <w:color w:val="222222"/>
        </w:rPr>
        <w:t xml:space="preserve">. Do </w:t>
      </w:r>
      <w:proofErr w:type="spellStart"/>
      <w:r w:rsidR="007D2F11" w:rsidRPr="007D2F11">
        <w:rPr>
          <w:color w:val="222222"/>
        </w:rPr>
        <w:t>đó</w:t>
      </w:r>
      <w:proofErr w:type="spellEnd"/>
      <w:r w:rsidR="007D2F11" w:rsidRPr="007D2F11">
        <w:rPr>
          <w:color w:val="222222"/>
        </w:rPr>
        <w:t xml:space="preserve"> </w:t>
      </w:r>
      <w:r w:rsidR="00253F51">
        <w:rPr>
          <w:color w:val="222222"/>
          <w:lang w:val="vi-VN"/>
        </w:rPr>
        <w:t>Lênin</w:t>
      </w:r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đã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quyết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định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tổ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chức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nổi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dậy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sớm</w:t>
      </w:r>
      <w:proofErr w:type="spellEnd"/>
      <w:r w:rsidR="007D2F11" w:rsidRPr="007D2F11">
        <w:rPr>
          <w:color w:val="222222"/>
        </w:rPr>
        <w:t xml:space="preserve"> 1 </w:t>
      </w:r>
      <w:proofErr w:type="spellStart"/>
      <w:r w:rsidR="007D2F11" w:rsidRPr="007D2F11">
        <w:rPr>
          <w:color w:val="222222"/>
        </w:rPr>
        <w:t>ngày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tức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là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ngày</w:t>
      </w:r>
      <w:proofErr w:type="spellEnd"/>
      <w:r w:rsidR="007D2F11" w:rsidRPr="007D2F11">
        <w:rPr>
          <w:color w:val="222222"/>
        </w:rPr>
        <w:t> </w:t>
      </w:r>
      <w:hyperlink r:id="rId17" w:tooltip="24 tháng 10" w:history="1">
        <w:r w:rsidR="007D2F11" w:rsidRPr="007D2F11">
          <w:rPr>
            <w:color w:val="0B0080"/>
          </w:rPr>
          <w:t xml:space="preserve">24 </w:t>
        </w:r>
        <w:proofErr w:type="spellStart"/>
        <w:r w:rsidR="007D2F11" w:rsidRPr="007D2F11">
          <w:rPr>
            <w:color w:val="0B0080"/>
          </w:rPr>
          <w:t>tháng</w:t>
        </w:r>
        <w:proofErr w:type="spellEnd"/>
        <w:r w:rsidR="007D2F11" w:rsidRPr="007D2F11">
          <w:rPr>
            <w:color w:val="0B0080"/>
          </w:rPr>
          <w:t xml:space="preserve"> 10</w:t>
        </w:r>
      </w:hyperlink>
      <w:r w:rsidR="007D2F11" w:rsidRPr="007D2F11">
        <w:rPr>
          <w:color w:val="222222"/>
        </w:rPr>
        <w:t> </w:t>
      </w:r>
      <w:proofErr w:type="spellStart"/>
      <w:r w:rsidR="007D2F11" w:rsidRPr="007D2F11">
        <w:rPr>
          <w:color w:val="222222"/>
        </w:rPr>
        <w:t>làm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cho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đối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thủ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bất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ngờ</w:t>
      </w:r>
      <w:proofErr w:type="spellEnd"/>
      <w:r w:rsidR="007D2F11" w:rsidRPr="007D2F11">
        <w:rPr>
          <w:color w:val="222222"/>
        </w:rPr>
        <w:t>.</w:t>
      </w:r>
    </w:p>
    <w:p w14:paraId="177750A4" w14:textId="77777777" w:rsidR="007D2F11" w:rsidRPr="007D2F11" w:rsidRDefault="007D2F11" w:rsidP="005D1C1D">
      <w:pPr>
        <w:shd w:val="clear" w:color="auto" w:fill="FFFFFF"/>
        <w:spacing w:before="120" w:after="120"/>
        <w:ind w:right="-1000" w:firstLine="720"/>
        <w:rPr>
          <w:color w:val="222222"/>
        </w:rPr>
      </w:pPr>
      <w:proofErr w:type="spellStart"/>
      <w:r w:rsidRPr="007D2F11">
        <w:rPr>
          <w:color w:val="222222"/>
        </w:rPr>
        <w:t>Ngày</w:t>
      </w:r>
      <w:proofErr w:type="spellEnd"/>
      <w:r w:rsidRPr="007D2F11">
        <w:rPr>
          <w:color w:val="222222"/>
        </w:rPr>
        <w:t xml:space="preserve"> 24 </w:t>
      </w:r>
      <w:proofErr w:type="spellStart"/>
      <w:r w:rsidRPr="007D2F11">
        <w:rPr>
          <w:color w:val="222222"/>
        </w:rPr>
        <w:t>tháng</w:t>
      </w:r>
      <w:proofErr w:type="spellEnd"/>
      <w:r w:rsidRPr="007D2F11">
        <w:rPr>
          <w:color w:val="222222"/>
        </w:rPr>
        <w:t xml:space="preserve"> 10 (6-11), </w:t>
      </w:r>
      <w:r w:rsidR="005D1C1D">
        <w:rPr>
          <w:color w:val="222222"/>
          <w:lang w:val="vi-VN"/>
        </w:rPr>
        <w:t xml:space="preserve">Ông </w:t>
      </w:r>
      <w:proofErr w:type="spellStart"/>
      <w:r w:rsidRPr="007D2F11">
        <w:rPr>
          <w:color w:val="222222"/>
        </w:rPr>
        <w:t>viết</w:t>
      </w:r>
      <w:proofErr w:type="spellEnd"/>
      <w:r w:rsidRPr="007D2F11">
        <w:rPr>
          <w:color w:val="222222"/>
        </w:rPr>
        <w:t xml:space="preserve"> </w:t>
      </w:r>
      <w:proofErr w:type="spellStart"/>
      <w:r w:rsidRPr="007D2F11">
        <w:rPr>
          <w:color w:val="222222"/>
        </w:rPr>
        <w:t>cho</w:t>
      </w:r>
      <w:proofErr w:type="spellEnd"/>
      <w:r w:rsidRPr="007D2F11">
        <w:rPr>
          <w:color w:val="222222"/>
        </w:rPr>
        <w:t xml:space="preserve"> ban </w:t>
      </w:r>
      <w:proofErr w:type="spellStart"/>
      <w:r w:rsidRPr="007D2F11">
        <w:rPr>
          <w:color w:val="222222"/>
        </w:rPr>
        <w:t>chấp</w:t>
      </w:r>
      <w:proofErr w:type="spellEnd"/>
      <w:r w:rsidRPr="007D2F11">
        <w:rPr>
          <w:color w:val="222222"/>
        </w:rPr>
        <w:t xml:space="preserve"> </w:t>
      </w:r>
      <w:proofErr w:type="spellStart"/>
      <w:r w:rsidRPr="007D2F11">
        <w:rPr>
          <w:color w:val="222222"/>
        </w:rPr>
        <w:t>hành</w:t>
      </w:r>
      <w:proofErr w:type="spellEnd"/>
      <w:r w:rsidRPr="007D2F11">
        <w:rPr>
          <w:color w:val="222222"/>
        </w:rPr>
        <w:t xml:space="preserve"> </w:t>
      </w:r>
      <w:proofErr w:type="spellStart"/>
      <w:r w:rsidRPr="007D2F11">
        <w:rPr>
          <w:color w:val="222222"/>
        </w:rPr>
        <w:t>Trung</w:t>
      </w:r>
      <w:proofErr w:type="spellEnd"/>
      <w:r w:rsidRPr="007D2F11">
        <w:rPr>
          <w:color w:val="222222"/>
        </w:rPr>
        <w:t xml:space="preserve"> </w:t>
      </w:r>
      <w:proofErr w:type="spellStart"/>
      <w:r w:rsidRPr="007D2F11">
        <w:rPr>
          <w:color w:val="222222"/>
        </w:rPr>
        <w:t>ương</w:t>
      </w:r>
      <w:proofErr w:type="spellEnd"/>
      <w:r w:rsidRPr="007D2F11">
        <w:rPr>
          <w:color w:val="222222"/>
        </w:rPr>
        <w:t xml:space="preserve"> </w:t>
      </w:r>
      <w:proofErr w:type="spellStart"/>
      <w:r w:rsidRPr="007D2F11">
        <w:rPr>
          <w:color w:val="222222"/>
        </w:rPr>
        <w:t>Đảng</w:t>
      </w:r>
      <w:proofErr w:type="spellEnd"/>
      <w:r w:rsidRPr="007D2F11">
        <w:rPr>
          <w:color w:val="222222"/>
        </w:rPr>
        <w:t>: </w:t>
      </w:r>
      <w:r w:rsidRPr="007D2F11">
        <w:rPr>
          <w:i/>
          <w:iCs/>
          <w:color w:val="222222"/>
        </w:rPr>
        <w:t>"...</w:t>
      </w:r>
      <w:proofErr w:type="spellStart"/>
      <w:r w:rsidRPr="007D2F11">
        <w:rPr>
          <w:i/>
          <w:iCs/>
          <w:color w:val="222222"/>
        </w:rPr>
        <w:t>vô</w:t>
      </w:r>
      <w:proofErr w:type="spellEnd"/>
      <w:r w:rsidRPr="007D2F11">
        <w:rPr>
          <w:i/>
          <w:iCs/>
          <w:color w:val="222222"/>
        </w:rPr>
        <w:t xml:space="preserve"> </w:t>
      </w:r>
      <w:proofErr w:type="spellStart"/>
      <w:r w:rsidRPr="007D2F11">
        <w:rPr>
          <w:i/>
          <w:iCs/>
          <w:color w:val="222222"/>
        </w:rPr>
        <w:t>luận</w:t>
      </w:r>
      <w:proofErr w:type="spellEnd"/>
      <w:r w:rsidRPr="007D2F11">
        <w:rPr>
          <w:i/>
          <w:iCs/>
          <w:color w:val="222222"/>
        </w:rPr>
        <w:t xml:space="preserve"> </w:t>
      </w:r>
      <w:proofErr w:type="spellStart"/>
      <w:r w:rsidRPr="007D2F11">
        <w:rPr>
          <w:i/>
          <w:iCs/>
          <w:color w:val="222222"/>
        </w:rPr>
        <w:t>bằng</w:t>
      </w:r>
      <w:proofErr w:type="spellEnd"/>
      <w:r w:rsidRPr="007D2F11">
        <w:rPr>
          <w:i/>
          <w:iCs/>
          <w:color w:val="222222"/>
        </w:rPr>
        <w:t xml:space="preserve"> </w:t>
      </w:r>
      <w:proofErr w:type="spellStart"/>
      <w:r w:rsidRPr="007D2F11">
        <w:rPr>
          <w:i/>
          <w:iCs/>
          <w:color w:val="222222"/>
        </w:rPr>
        <w:t>cách</w:t>
      </w:r>
      <w:proofErr w:type="spellEnd"/>
      <w:r w:rsidRPr="007D2F11">
        <w:rPr>
          <w:i/>
          <w:iCs/>
          <w:color w:val="222222"/>
        </w:rPr>
        <w:t xml:space="preserve"> </w:t>
      </w:r>
      <w:proofErr w:type="spellStart"/>
      <w:r w:rsidRPr="007D2F11">
        <w:rPr>
          <w:i/>
          <w:iCs/>
          <w:color w:val="222222"/>
        </w:rPr>
        <w:t>nào</w:t>
      </w:r>
      <w:proofErr w:type="spellEnd"/>
      <w:r w:rsidRPr="007D2F11">
        <w:rPr>
          <w:i/>
          <w:iCs/>
          <w:color w:val="222222"/>
        </w:rPr>
        <w:t xml:space="preserve"> </w:t>
      </w:r>
      <w:proofErr w:type="spellStart"/>
      <w:r w:rsidRPr="007D2F11">
        <w:rPr>
          <w:i/>
          <w:iCs/>
          <w:color w:val="222222"/>
        </w:rPr>
        <w:t>cũng</w:t>
      </w:r>
      <w:proofErr w:type="spellEnd"/>
      <w:r w:rsidRPr="007D2F11">
        <w:rPr>
          <w:i/>
          <w:iCs/>
          <w:color w:val="222222"/>
        </w:rPr>
        <w:t xml:space="preserve"> </w:t>
      </w:r>
      <w:proofErr w:type="spellStart"/>
      <w:r w:rsidRPr="007D2F11">
        <w:rPr>
          <w:i/>
          <w:iCs/>
          <w:color w:val="222222"/>
        </w:rPr>
        <w:t>không</w:t>
      </w:r>
      <w:proofErr w:type="spellEnd"/>
      <w:r w:rsidRPr="007D2F11">
        <w:rPr>
          <w:i/>
          <w:iCs/>
          <w:color w:val="222222"/>
        </w:rPr>
        <w:t xml:space="preserve"> </w:t>
      </w:r>
      <w:proofErr w:type="spellStart"/>
      <w:r w:rsidRPr="007D2F11">
        <w:rPr>
          <w:i/>
          <w:iCs/>
          <w:color w:val="222222"/>
        </w:rPr>
        <w:t>được</w:t>
      </w:r>
      <w:proofErr w:type="spellEnd"/>
      <w:r w:rsidRPr="007D2F11">
        <w:rPr>
          <w:i/>
          <w:iCs/>
          <w:color w:val="222222"/>
        </w:rPr>
        <w:t xml:space="preserve"> </w:t>
      </w:r>
      <w:proofErr w:type="spellStart"/>
      <w:r w:rsidRPr="007D2F11">
        <w:rPr>
          <w:i/>
          <w:iCs/>
          <w:color w:val="222222"/>
        </w:rPr>
        <w:t>để</w:t>
      </w:r>
      <w:proofErr w:type="spellEnd"/>
      <w:r w:rsidRPr="007D2F11">
        <w:rPr>
          <w:i/>
          <w:iCs/>
          <w:color w:val="222222"/>
        </w:rPr>
        <w:t xml:space="preserve"> </w:t>
      </w:r>
      <w:proofErr w:type="spellStart"/>
      <w:r w:rsidRPr="007D2F11">
        <w:rPr>
          <w:i/>
          <w:iCs/>
          <w:color w:val="222222"/>
        </w:rPr>
        <w:t>chính</w:t>
      </w:r>
      <w:proofErr w:type="spellEnd"/>
      <w:r w:rsidRPr="007D2F11">
        <w:rPr>
          <w:i/>
          <w:iCs/>
          <w:color w:val="222222"/>
        </w:rPr>
        <w:t xml:space="preserve"> </w:t>
      </w:r>
      <w:proofErr w:type="spellStart"/>
      <w:r w:rsidRPr="007D2F11">
        <w:rPr>
          <w:i/>
          <w:iCs/>
          <w:color w:val="222222"/>
        </w:rPr>
        <w:t>quyền</w:t>
      </w:r>
      <w:proofErr w:type="spellEnd"/>
      <w:r w:rsidRPr="007D2F11">
        <w:rPr>
          <w:i/>
          <w:iCs/>
          <w:color w:val="222222"/>
        </w:rPr>
        <w:t xml:space="preserve"> </w:t>
      </w:r>
      <w:proofErr w:type="spellStart"/>
      <w:r w:rsidRPr="007D2F11">
        <w:rPr>
          <w:i/>
          <w:iCs/>
          <w:color w:val="222222"/>
        </w:rPr>
        <w:t>nằm</w:t>
      </w:r>
      <w:proofErr w:type="spellEnd"/>
      <w:r w:rsidRPr="007D2F11">
        <w:rPr>
          <w:i/>
          <w:iCs/>
          <w:color w:val="222222"/>
        </w:rPr>
        <w:t xml:space="preserve"> </w:t>
      </w:r>
      <w:proofErr w:type="spellStart"/>
      <w:r w:rsidRPr="007D2F11">
        <w:rPr>
          <w:i/>
          <w:iCs/>
          <w:color w:val="222222"/>
        </w:rPr>
        <w:t>trong</w:t>
      </w:r>
      <w:proofErr w:type="spellEnd"/>
      <w:r w:rsidRPr="007D2F11">
        <w:rPr>
          <w:i/>
          <w:iCs/>
          <w:color w:val="222222"/>
        </w:rPr>
        <w:t xml:space="preserve"> </w:t>
      </w:r>
      <w:proofErr w:type="spellStart"/>
      <w:r w:rsidRPr="007D2F11">
        <w:rPr>
          <w:i/>
          <w:iCs/>
          <w:color w:val="222222"/>
        </w:rPr>
        <w:t>tay</w:t>
      </w:r>
      <w:proofErr w:type="spellEnd"/>
      <w:r w:rsidRPr="007D2F11">
        <w:rPr>
          <w:i/>
          <w:iCs/>
          <w:color w:val="222222"/>
        </w:rPr>
        <w:t xml:space="preserve"> Kerensky"</w:t>
      </w:r>
      <w:r w:rsidRPr="007D2F11">
        <w:rPr>
          <w:color w:val="222222"/>
        </w:rPr>
        <w:t>.</w:t>
      </w:r>
    </w:p>
    <w:p w14:paraId="177750A5" w14:textId="0B7BC1EC" w:rsidR="007D2F11" w:rsidRPr="007D2F11" w:rsidRDefault="005B6A1B" w:rsidP="005D1C1D">
      <w:pPr>
        <w:shd w:val="clear" w:color="auto" w:fill="FFFFFF"/>
        <w:spacing w:before="120" w:after="120"/>
        <w:ind w:right="-1000" w:firstLine="720"/>
        <w:rPr>
          <w:color w:val="222222"/>
          <w:lang w:val="vi-VN"/>
        </w:rPr>
      </w:pPr>
      <w:r w:rsidRPr="005B6A1B">
        <w:rPr>
          <w:noProof/>
          <w:color w:val="2222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775191" wp14:editId="17775192">
                <wp:simplePos x="0" y="0"/>
                <wp:positionH relativeFrom="column">
                  <wp:posOffset>3164205</wp:posOffset>
                </wp:positionH>
                <wp:positionV relativeFrom="paragraph">
                  <wp:posOffset>374015</wp:posOffset>
                </wp:positionV>
                <wp:extent cx="2753360" cy="2432685"/>
                <wp:effectExtent l="0" t="0" r="27940" b="2476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360" cy="2432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7519D" w14:textId="77777777" w:rsidR="005B6A1B" w:rsidRDefault="005B6A1B">
                            <w:pPr>
                              <w:rPr>
                                <w:lang w:val="vi-VN"/>
                              </w:rPr>
                            </w:pPr>
                          </w:p>
                          <w:p w14:paraId="1777519E" w14:textId="77777777" w:rsidR="005B6A1B" w:rsidRDefault="00BC579C">
                            <w:pPr>
                              <w:rPr>
                                <w:lang w:val="vi-V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7751A3" wp14:editId="177751A4">
                                  <wp:extent cx="2578079" cy="1749972"/>
                                  <wp:effectExtent l="0" t="0" r="0" b="317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4489" cy="1761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77519F" w14:textId="77777777" w:rsidR="005B6A1B" w:rsidRDefault="005B6A1B" w:rsidP="005B6A1B">
                            <w:pPr>
                              <w:ind w:right="-460"/>
                              <w:jc w:val="center"/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 xml:space="preserve">Hình </w:t>
                            </w:r>
                            <w:r w:rsidR="00BC579C">
                              <w:rPr>
                                <w:lang w:val="vi-VN"/>
                              </w:rPr>
                              <w:t>5</w:t>
                            </w:r>
                          </w:p>
                          <w:p w14:paraId="177751A0" w14:textId="77777777" w:rsidR="005B6A1B" w:rsidRPr="005B6A1B" w:rsidRDefault="005B6A1B" w:rsidP="005B6A1B">
                            <w:pPr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>Cuộc tấn công Cung điện Mùa Đông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775191" id="_x0000_s1027" type="#_x0000_t202" style="position:absolute;left:0;text-align:left;margin-left:249.15pt;margin-top:29.45pt;width:216.8pt;height:191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">
                <v:textbox>
                  <w:txbxContent>
                    <w:p w14:paraId="1777519D" w14:textId="77777777" w:rsidR="005B6A1B" w:rsidRDefault="005B6A1B">
                      <w:pPr>
                        <w:rPr>
                          <w:lang w:val="vi-VN"/>
                        </w:rPr>
                      </w:pPr>
                    </w:p>
                    <w:p w14:paraId="1777519E" w14:textId="77777777" w:rsidR="005B6A1B" w:rsidRDefault="00BC579C">
                      <w:pPr>
                        <w:rPr>
                          <w:lang w:val="vi-VN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7751A3" wp14:editId="177751A4">
                            <wp:extent cx="2578079" cy="1749972"/>
                            <wp:effectExtent l="0" t="0" r="0" b="317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4489" cy="17611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77519F" w14:textId="77777777" w:rsidR="005B6A1B" w:rsidRDefault="005B6A1B" w:rsidP="005B6A1B">
                      <w:pPr>
                        <w:ind w:right="-460"/>
                        <w:jc w:val="center"/>
                        <w:rPr>
                          <w:lang w:val="vi-VN"/>
                        </w:rPr>
                      </w:pPr>
                      <w:r>
                        <w:rPr>
                          <w:lang w:val="vi-VN"/>
                        </w:rPr>
                        <w:t xml:space="preserve">Hình </w:t>
                      </w:r>
                      <w:r w:rsidR="00BC579C">
                        <w:rPr>
                          <w:lang w:val="vi-VN"/>
                        </w:rPr>
                        <w:t>5</w:t>
                      </w:r>
                    </w:p>
                    <w:p w14:paraId="177751A0" w14:textId="77777777" w:rsidR="005B6A1B" w:rsidRPr="005B6A1B" w:rsidRDefault="005B6A1B" w:rsidP="005B6A1B">
                      <w:pPr>
                        <w:rPr>
                          <w:lang w:val="vi-VN"/>
                        </w:rPr>
                      </w:pPr>
                      <w:r>
                        <w:rPr>
                          <w:lang w:val="vi-VN"/>
                        </w:rPr>
                        <w:t>Cuộc tấn công Cung điện Mùa Đông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7D2F11" w:rsidRPr="007D2F11">
        <w:rPr>
          <w:color w:val="222222"/>
        </w:rPr>
        <w:t>Chiều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ngày</w:t>
      </w:r>
      <w:proofErr w:type="spellEnd"/>
      <w:r w:rsidR="007D2F11" w:rsidRPr="007D2F11">
        <w:rPr>
          <w:color w:val="222222"/>
        </w:rPr>
        <w:t xml:space="preserve"> 24 </w:t>
      </w:r>
      <w:proofErr w:type="spellStart"/>
      <w:r w:rsidR="007D2F11" w:rsidRPr="007D2F11">
        <w:rPr>
          <w:color w:val="222222"/>
        </w:rPr>
        <w:t>tháng</w:t>
      </w:r>
      <w:proofErr w:type="spellEnd"/>
      <w:r w:rsidR="007D2F11" w:rsidRPr="007D2F11">
        <w:rPr>
          <w:color w:val="222222"/>
        </w:rPr>
        <w:t xml:space="preserve"> 10, </w:t>
      </w:r>
      <w:r w:rsidR="00C37A87">
        <w:rPr>
          <w:color w:val="222222"/>
          <w:lang w:val="vi-VN"/>
        </w:rPr>
        <w:t>Lênin</w:t>
      </w:r>
      <w:r w:rsidR="005D1C1D">
        <w:rPr>
          <w:color w:val="222222"/>
          <w:lang w:val="vi-VN"/>
        </w:rPr>
        <w:t xml:space="preserve"> </w:t>
      </w:r>
      <w:proofErr w:type="spellStart"/>
      <w:r w:rsidR="007D2F11" w:rsidRPr="007D2F11">
        <w:rPr>
          <w:color w:val="222222"/>
        </w:rPr>
        <w:t>cải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trang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đến</w:t>
      </w:r>
      <w:proofErr w:type="spellEnd"/>
      <w:r w:rsidR="007D2F11" w:rsidRPr="007D2F11">
        <w:rPr>
          <w:color w:val="222222"/>
        </w:rPr>
        <w:t> </w:t>
      </w:r>
      <w:proofErr w:type="spellStart"/>
      <w:r w:rsidR="00843C2B">
        <w:fldChar w:fldCharType="begin"/>
      </w:r>
      <w:r w:rsidR="00843C2B">
        <w:instrText xml:space="preserve"> HYPERLINK "https://vi.wikipedia.org/w/index.php?title=%C4%90i%E1%BB%87n_Smolny&amp;action=edit&amp;redlink=1" \o "Điện Smolny (trang chưa được viết)" </w:instrText>
      </w:r>
      <w:r w:rsidR="00843C2B">
        <w:fldChar w:fldCharType="separate"/>
      </w:r>
      <w:r w:rsidR="007D2F11" w:rsidRPr="005D1C1D">
        <w:t>điện</w:t>
      </w:r>
      <w:proofErr w:type="spellEnd"/>
      <w:r w:rsidR="007D2F11" w:rsidRPr="005D1C1D">
        <w:t xml:space="preserve"> </w:t>
      </w:r>
      <w:proofErr w:type="spellStart"/>
      <w:r w:rsidR="007D2F11" w:rsidRPr="005D1C1D">
        <w:t>Smolny</w:t>
      </w:r>
      <w:proofErr w:type="spellEnd"/>
      <w:r w:rsidR="00843C2B">
        <w:fldChar w:fldCharType="end"/>
      </w:r>
      <w:r w:rsidR="007D2F11" w:rsidRPr="007D2F11">
        <w:t> </w:t>
      </w:r>
      <w:proofErr w:type="spellStart"/>
      <w:r w:rsidR="007D2F11" w:rsidRPr="007D2F11">
        <w:rPr>
          <w:color w:val="222222"/>
        </w:rPr>
        <w:t>để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lãnh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đạo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cuộc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khởi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nghĩa</w:t>
      </w:r>
      <w:proofErr w:type="spellEnd"/>
      <w:r w:rsidR="007D2F11" w:rsidRPr="007D2F11">
        <w:rPr>
          <w:color w:val="222222"/>
        </w:rPr>
        <w:t xml:space="preserve">. </w:t>
      </w:r>
      <w:proofErr w:type="spellStart"/>
      <w:r w:rsidR="007D2F11" w:rsidRPr="007D2F11">
        <w:rPr>
          <w:color w:val="222222"/>
        </w:rPr>
        <w:t>Tại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điện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Smolny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trên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các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cửa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sổ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đều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có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đốt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lửa</w:t>
      </w:r>
      <w:proofErr w:type="spellEnd"/>
      <w:r w:rsidR="007D2F11" w:rsidRPr="007D2F11">
        <w:rPr>
          <w:color w:val="222222"/>
        </w:rPr>
        <w:t xml:space="preserve">, </w:t>
      </w:r>
      <w:proofErr w:type="spellStart"/>
      <w:r w:rsidR="007D2F11" w:rsidRPr="007D2F11">
        <w:rPr>
          <w:color w:val="222222"/>
        </w:rPr>
        <w:t>phía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ngoài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là</w:t>
      </w:r>
      <w:proofErr w:type="spellEnd"/>
      <w:r w:rsidR="007D2F11" w:rsidRPr="007D2F11">
        <w:rPr>
          <w:color w:val="222222"/>
        </w:rPr>
        <w:t> </w:t>
      </w:r>
      <w:proofErr w:type="spellStart"/>
      <w:r w:rsidR="00843C2B">
        <w:fldChar w:fldCharType="begin"/>
      </w:r>
      <w:r w:rsidR="00843C2B">
        <w:instrText xml:space="preserve"> HYPERL</w:instrText>
      </w:r>
      <w:r w:rsidR="00843C2B">
        <w:instrText xml:space="preserve">INK "https://vi.wikipedia.org/wiki/Ph%C6%B0%C6%A1ng_ti%E1%BB%87n_chi%E1%BA%BFn_%C4%91%E1%BA%A5u_b%E1%BB%8Dc_th%C3%A9p" \o "Phương tiện chiến đấu bọc thép" </w:instrText>
      </w:r>
      <w:r w:rsidR="00843C2B">
        <w:fldChar w:fldCharType="separate"/>
      </w:r>
      <w:r w:rsidR="007D2F11" w:rsidRPr="007D2F11">
        <w:rPr>
          <w:color w:val="0B0080"/>
        </w:rPr>
        <w:t>xe</w:t>
      </w:r>
      <w:proofErr w:type="spellEnd"/>
      <w:r w:rsidR="007D2F11" w:rsidRPr="007D2F11">
        <w:rPr>
          <w:color w:val="0B0080"/>
        </w:rPr>
        <w:t xml:space="preserve"> </w:t>
      </w:r>
      <w:proofErr w:type="spellStart"/>
      <w:r w:rsidR="007D2F11" w:rsidRPr="007D2F11">
        <w:rPr>
          <w:color w:val="0B0080"/>
        </w:rPr>
        <w:t>thiết</w:t>
      </w:r>
      <w:proofErr w:type="spellEnd"/>
      <w:r w:rsidR="007D2F11" w:rsidRPr="007D2F11">
        <w:rPr>
          <w:color w:val="0B0080"/>
        </w:rPr>
        <w:t xml:space="preserve"> </w:t>
      </w:r>
      <w:proofErr w:type="spellStart"/>
      <w:r w:rsidR="007D2F11" w:rsidRPr="007D2F11">
        <w:rPr>
          <w:color w:val="0B0080"/>
        </w:rPr>
        <w:t>giáp</w:t>
      </w:r>
      <w:proofErr w:type="spellEnd"/>
      <w:r w:rsidR="00843C2B">
        <w:rPr>
          <w:color w:val="0B0080"/>
        </w:rPr>
        <w:fldChar w:fldCharType="end"/>
      </w:r>
      <w:r w:rsidR="007D2F11" w:rsidRPr="007D2F11">
        <w:rPr>
          <w:color w:val="222222"/>
        </w:rPr>
        <w:t xml:space="preserve">, </w:t>
      </w:r>
      <w:proofErr w:type="spellStart"/>
      <w:r w:rsidR="007D2F11" w:rsidRPr="007D2F11">
        <w:rPr>
          <w:color w:val="222222"/>
        </w:rPr>
        <w:t>trạm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gác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bố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trí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tại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cửa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ra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vào</w:t>
      </w:r>
      <w:proofErr w:type="spellEnd"/>
      <w:r w:rsidR="007D2F11" w:rsidRPr="007D2F11">
        <w:rPr>
          <w:color w:val="222222"/>
        </w:rPr>
        <w:t xml:space="preserve">. </w:t>
      </w:r>
      <w:proofErr w:type="spellStart"/>
      <w:r w:rsidR="007D2F11" w:rsidRPr="007D2F11">
        <w:rPr>
          <w:color w:val="222222"/>
        </w:rPr>
        <w:t>Binh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sĩ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vũ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trang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đi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lại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tấp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nập</w:t>
      </w:r>
      <w:proofErr w:type="spellEnd"/>
      <w:r w:rsidR="007D2F11" w:rsidRPr="007D2F11">
        <w:rPr>
          <w:color w:val="222222"/>
        </w:rPr>
        <w:t xml:space="preserve">. Tin </w:t>
      </w:r>
      <w:r w:rsidR="00253F51">
        <w:rPr>
          <w:color w:val="222222"/>
          <w:lang w:val="vi-VN"/>
        </w:rPr>
        <w:t>Lênin</w:t>
      </w:r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trực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tiếp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lãnh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đạo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cuộc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khởi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nghĩa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nhanh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chóng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được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báo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tới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khắp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các</w:t>
      </w:r>
      <w:proofErr w:type="spellEnd"/>
      <w:r w:rsidR="007D2F11" w:rsidRPr="007D2F11">
        <w:rPr>
          <w:color w:val="222222"/>
        </w:rPr>
        <w:t> </w:t>
      </w:r>
      <w:proofErr w:type="spellStart"/>
      <w:r w:rsidR="00843C2B">
        <w:fldChar w:fldCharType="begin"/>
      </w:r>
      <w:r w:rsidR="00843C2B">
        <w:instrText xml:space="preserve"> HYPERLINK "https://vi.wikipedia.org/wiki/Trung_%C4%91o%C3%A0n" \o "Trung đoàn" </w:instrText>
      </w:r>
      <w:r w:rsidR="00843C2B">
        <w:fldChar w:fldCharType="separate"/>
      </w:r>
      <w:r w:rsidR="007D2F11" w:rsidRPr="007D2F11">
        <w:rPr>
          <w:color w:val="0B0080"/>
        </w:rPr>
        <w:t>trung</w:t>
      </w:r>
      <w:proofErr w:type="spellEnd"/>
      <w:r w:rsidR="007D2F11" w:rsidRPr="007D2F11">
        <w:rPr>
          <w:color w:val="0B0080"/>
        </w:rPr>
        <w:t xml:space="preserve"> </w:t>
      </w:r>
      <w:proofErr w:type="spellStart"/>
      <w:r w:rsidR="007D2F11" w:rsidRPr="007D2F11">
        <w:rPr>
          <w:color w:val="0B0080"/>
        </w:rPr>
        <w:t>đoàn</w:t>
      </w:r>
      <w:proofErr w:type="spellEnd"/>
      <w:r w:rsidR="00843C2B">
        <w:rPr>
          <w:color w:val="0B0080"/>
        </w:rPr>
        <w:fldChar w:fldCharType="end"/>
      </w:r>
      <w:r w:rsidR="007D2F11" w:rsidRPr="007D2F11">
        <w:rPr>
          <w:color w:val="222222"/>
        </w:rPr>
        <w:t> </w:t>
      </w:r>
      <w:proofErr w:type="spellStart"/>
      <w:r w:rsidR="007D2F11" w:rsidRPr="007D2F11">
        <w:rPr>
          <w:color w:val="222222"/>
        </w:rPr>
        <w:t>và</w:t>
      </w:r>
      <w:proofErr w:type="spellEnd"/>
      <w:r w:rsidR="007D2F11" w:rsidRPr="007D2F11">
        <w:rPr>
          <w:color w:val="222222"/>
        </w:rPr>
        <w:t> </w:t>
      </w:r>
      <w:proofErr w:type="spellStart"/>
      <w:r w:rsidR="00843C2B">
        <w:fldChar w:fldCharType="begin"/>
      </w:r>
      <w:r w:rsidR="00843C2B">
        <w:instrText xml:space="preserve"> HYPERLINK "https://vi.wikipedia.org/wiki/Nh%C3%A0_m%C3%A1y" \o "Nhà máy" </w:instrText>
      </w:r>
      <w:r w:rsidR="00843C2B">
        <w:fldChar w:fldCharType="separate"/>
      </w:r>
      <w:r w:rsidR="007D2F11" w:rsidRPr="007D2F11">
        <w:rPr>
          <w:color w:val="0B0080"/>
        </w:rPr>
        <w:t>nhà</w:t>
      </w:r>
      <w:proofErr w:type="spellEnd"/>
      <w:r w:rsidR="007D2F11" w:rsidRPr="007D2F11">
        <w:rPr>
          <w:color w:val="0B0080"/>
        </w:rPr>
        <w:t xml:space="preserve"> </w:t>
      </w:r>
      <w:proofErr w:type="spellStart"/>
      <w:r w:rsidR="007D2F11" w:rsidRPr="007D2F11">
        <w:rPr>
          <w:color w:val="0B0080"/>
        </w:rPr>
        <w:t>máy</w:t>
      </w:r>
      <w:proofErr w:type="spellEnd"/>
      <w:r w:rsidR="00843C2B">
        <w:rPr>
          <w:color w:val="0B0080"/>
        </w:rPr>
        <w:fldChar w:fldCharType="end"/>
      </w:r>
      <w:r w:rsidR="007D2F11" w:rsidRPr="007D2F11">
        <w:rPr>
          <w:color w:val="222222"/>
        </w:rPr>
        <w:t xml:space="preserve">. </w:t>
      </w:r>
      <w:proofErr w:type="spellStart"/>
      <w:r w:rsidR="007D2F11" w:rsidRPr="007D2F11">
        <w:rPr>
          <w:color w:val="222222"/>
        </w:rPr>
        <w:t>Trong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khi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đó</w:t>
      </w:r>
      <w:proofErr w:type="spellEnd"/>
      <w:r w:rsidR="007D2F11" w:rsidRPr="007D2F11">
        <w:rPr>
          <w:color w:val="222222"/>
        </w:rPr>
        <w:t xml:space="preserve">, </w:t>
      </w:r>
      <w:proofErr w:type="spellStart"/>
      <w:r w:rsidR="007D2F11" w:rsidRPr="007D2F11">
        <w:rPr>
          <w:color w:val="222222"/>
        </w:rPr>
        <w:t>Chính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phủ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lâm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thời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đưa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các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đội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canh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gác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đến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đóng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chung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quanh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những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cơ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quan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quan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trọng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nhất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bao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gồm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các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học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sinh</w:t>
      </w:r>
      <w:proofErr w:type="spellEnd"/>
      <w:r w:rsidR="007D2F11" w:rsidRPr="007D2F11">
        <w:rPr>
          <w:color w:val="222222"/>
        </w:rPr>
        <w:t> </w:t>
      </w:r>
      <w:proofErr w:type="spellStart"/>
      <w:r w:rsidR="00843C2B">
        <w:fldChar w:fldCharType="begin"/>
      </w:r>
      <w:r w:rsidR="00843C2B">
        <w:instrText xml:space="preserve"> HYPERLINK "https://vi.wikipedia.org/wiki/S%C4%A9_quan" \o "Sĩ quan" </w:instrText>
      </w:r>
      <w:r w:rsidR="00843C2B">
        <w:fldChar w:fldCharType="separate"/>
      </w:r>
      <w:r w:rsidR="007D2F11" w:rsidRPr="007D2F11">
        <w:rPr>
          <w:color w:val="0B0080"/>
        </w:rPr>
        <w:t>sĩ</w:t>
      </w:r>
      <w:proofErr w:type="spellEnd"/>
      <w:r w:rsidR="007D2F11" w:rsidRPr="007D2F11">
        <w:rPr>
          <w:color w:val="0B0080"/>
        </w:rPr>
        <w:t xml:space="preserve"> </w:t>
      </w:r>
      <w:proofErr w:type="spellStart"/>
      <w:r w:rsidR="007D2F11" w:rsidRPr="007D2F11">
        <w:rPr>
          <w:color w:val="0B0080"/>
        </w:rPr>
        <w:t>quan</w:t>
      </w:r>
      <w:proofErr w:type="spellEnd"/>
      <w:r w:rsidR="00843C2B">
        <w:rPr>
          <w:color w:val="0B0080"/>
        </w:rPr>
        <w:fldChar w:fldCharType="end"/>
      </w:r>
      <w:r w:rsidR="007D2F11" w:rsidRPr="007D2F11">
        <w:rPr>
          <w:color w:val="222222"/>
        </w:rPr>
        <w:t xml:space="preserve">, </w:t>
      </w:r>
      <w:proofErr w:type="spellStart"/>
      <w:r w:rsidR="007D2F11" w:rsidRPr="007D2F11">
        <w:rPr>
          <w:color w:val="222222"/>
        </w:rPr>
        <w:t>tiểu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đoàn</w:t>
      </w:r>
      <w:proofErr w:type="spellEnd"/>
      <w:r w:rsidR="007D2F11" w:rsidRPr="007D2F11">
        <w:rPr>
          <w:color w:val="222222"/>
        </w:rPr>
        <w:t> </w:t>
      </w:r>
      <w:proofErr w:type="spellStart"/>
      <w:r w:rsidR="00843C2B">
        <w:fldChar w:fldCharType="begin"/>
      </w:r>
      <w:r w:rsidR="00843C2B">
        <w:instrText xml:space="preserve"> HYPERLINK "https://vi.wikipedia.org/wik</w:instrText>
      </w:r>
      <w:r w:rsidR="00843C2B">
        <w:instrText xml:space="preserve">i/K%E1%BB%B5_binh" \o "Kỵ binh" </w:instrText>
      </w:r>
      <w:r w:rsidR="00843C2B">
        <w:fldChar w:fldCharType="separate"/>
      </w:r>
      <w:r w:rsidR="007D2F11" w:rsidRPr="007D2F11">
        <w:rPr>
          <w:color w:val="0B0080"/>
        </w:rPr>
        <w:t>kị</w:t>
      </w:r>
      <w:proofErr w:type="spellEnd"/>
      <w:r w:rsidR="007D2F11" w:rsidRPr="007D2F11">
        <w:rPr>
          <w:color w:val="0B0080"/>
        </w:rPr>
        <w:t xml:space="preserve"> </w:t>
      </w:r>
      <w:proofErr w:type="spellStart"/>
      <w:r w:rsidR="007D2F11" w:rsidRPr="007D2F11">
        <w:rPr>
          <w:color w:val="0B0080"/>
        </w:rPr>
        <w:t>binh</w:t>
      </w:r>
      <w:proofErr w:type="spellEnd"/>
      <w:r w:rsidR="00843C2B">
        <w:rPr>
          <w:color w:val="0B0080"/>
        </w:rPr>
        <w:fldChar w:fldCharType="end"/>
      </w:r>
      <w:r w:rsidR="007D2F11" w:rsidRPr="007D2F11">
        <w:rPr>
          <w:color w:val="222222"/>
        </w:rPr>
        <w:t> </w:t>
      </w:r>
      <w:proofErr w:type="spellStart"/>
      <w:r w:rsidR="007D2F11" w:rsidRPr="007D2F11">
        <w:rPr>
          <w:color w:val="222222"/>
        </w:rPr>
        <w:t>xung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kích</w:t>
      </w:r>
      <w:proofErr w:type="spellEnd"/>
      <w:r w:rsidR="007D2F11" w:rsidRPr="007D2F11">
        <w:rPr>
          <w:color w:val="222222"/>
        </w:rPr>
        <w:t>, </w:t>
      </w:r>
      <w:proofErr w:type="spellStart"/>
      <w:r w:rsidR="00843C2B">
        <w:fldChar w:fldCharType="begin"/>
      </w:r>
      <w:r w:rsidR="00843C2B">
        <w:instrText xml:space="preserve"> HYPERLINK "https://vi.wikipedia.org/w/index.php?title=Ti%E1%BB%83u_%C4%91o%C3%A0n_l%C3%ADnh_ph%E1%BB%A5_n%E1%BB%AF&amp;action=edit&amp;redlink=1" \o "Tiểu đoàn lính phụ nữ (trang chưa được viết)" </w:instrText>
      </w:r>
      <w:r w:rsidR="00843C2B">
        <w:fldChar w:fldCharType="separate"/>
      </w:r>
      <w:r w:rsidR="007D2F11" w:rsidRPr="005D1C1D">
        <w:t>tiểu</w:t>
      </w:r>
      <w:proofErr w:type="spellEnd"/>
      <w:r w:rsidR="007D2F11" w:rsidRPr="005D1C1D">
        <w:t xml:space="preserve"> </w:t>
      </w:r>
      <w:proofErr w:type="spellStart"/>
      <w:r w:rsidR="007D2F11" w:rsidRPr="005D1C1D">
        <w:t>đoàn</w:t>
      </w:r>
      <w:proofErr w:type="spellEnd"/>
      <w:r w:rsidR="007D2F11" w:rsidRPr="005D1C1D">
        <w:t xml:space="preserve"> </w:t>
      </w:r>
      <w:proofErr w:type="spellStart"/>
      <w:r w:rsidR="007D2F11" w:rsidRPr="005D1C1D">
        <w:t>lính</w:t>
      </w:r>
      <w:proofErr w:type="spellEnd"/>
      <w:r w:rsidR="007D2F11" w:rsidRPr="005D1C1D">
        <w:t xml:space="preserve"> </w:t>
      </w:r>
      <w:proofErr w:type="spellStart"/>
      <w:r w:rsidR="007D2F11" w:rsidRPr="005D1C1D">
        <w:t>phụ</w:t>
      </w:r>
      <w:proofErr w:type="spellEnd"/>
      <w:r w:rsidR="007D2F11" w:rsidRPr="005D1C1D">
        <w:t xml:space="preserve"> </w:t>
      </w:r>
      <w:proofErr w:type="spellStart"/>
      <w:r w:rsidR="007D2F11" w:rsidRPr="005D1C1D">
        <w:t>nữ</w:t>
      </w:r>
      <w:proofErr w:type="spellEnd"/>
      <w:r w:rsidR="00843C2B">
        <w:fldChar w:fldCharType="end"/>
      </w:r>
      <w:r w:rsidR="007D2F11" w:rsidRPr="007D2F11">
        <w:t> </w:t>
      </w:r>
      <w:proofErr w:type="spellStart"/>
      <w:r w:rsidR="007D2F11" w:rsidRPr="007D2F11">
        <w:t>và</w:t>
      </w:r>
      <w:proofErr w:type="spellEnd"/>
      <w:r w:rsidR="007D2F11" w:rsidRPr="007D2F11">
        <w:t xml:space="preserve"> </w:t>
      </w:r>
      <w:proofErr w:type="spellStart"/>
      <w:r w:rsidR="007D2F11" w:rsidRPr="007D2F11">
        <w:t>các</w:t>
      </w:r>
      <w:proofErr w:type="spellEnd"/>
      <w:r w:rsidR="007D2F11" w:rsidRPr="007D2F11">
        <w:t xml:space="preserve"> </w:t>
      </w:r>
      <w:proofErr w:type="spellStart"/>
      <w:r w:rsidR="007D2F11" w:rsidRPr="007D2F11">
        <w:t>đơn</w:t>
      </w:r>
      <w:proofErr w:type="spellEnd"/>
      <w:r w:rsidR="007D2F11" w:rsidRPr="007D2F11">
        <w:t xml:space="preserve"> </w:t>
      </w:r>
      <w:proofErr w:type="spellStart"/>
      <w:r w:rsidR="007D2F11" w:rsidRPr="007D2F11">
        <w:t>vị</w:t>
      </w:r>
      <w:proofErr w:type="spellEnd"/>
      <w:r w:rsidR="007D2F11" w:rsidRPr="007D2F11">
        <w:t> </w:t>
      </w:r>
      <w:proofErr w:type="spellStart"/>
      <w:r w:rsidR="00843C2B">
        <w:fldChar w:fldCharType="begin"/>
      </w:r>
      <w:r w:rsidR="00843C2B">
        <w:instrText xml:space="preserve"> HYPERLINK "https://vi.wikipedia.org/wiki/Cozak" \o "Cozak" </w:instrText>
      </w:r>
      <w:r w:rsidR="00843C2B">
        <w:fldChar w:fldCharType="separate"/>
      </w:r>
      <w:r w:rsidR="007D2F11" w:rsidRPr="005D1C1D">
        <w:t>Cozak</w:t>
      </w:r>
      <w:proofErr w:type="spellEnd"/>
      <w:r w:rsidR="00843C2B">
        <w:fldChar w:fldCharType="end"/>
      </w:r>
      <w:r w:rsidR="007D2F11" w:rsidRPr="007D2F11">
        <w:t> </w:t>
      </w:r>
      <w:proofErr w:type="spellStart"/>
      <w:r w:rsidR="007D2F11" w:rsidRPr="007D2F11">
        <w:t>tập</w:t>
      </w:r>
      <w:proofErr w:type="spellEnd"/>
      <w:r w:rsidR="007D2F11" w:rsidRPr="007D2F11">
        <w:t xml:space="preserve"> </w:t>
      </w:r>
      <w:proofErr w:type="spellStart"/>
      <w:r w:rsidR="007D2F11" w:rsidRPr="007D2F11">
        <w:t>trun</w:t>
      </w:r>
      <w:r w:rsidR="007D2F11" w:rsidRPr="007D2F11">
        <w:rPr>
          <w:color w:val="222222"/>
        </w:rPr>
        <w:t>g</w:t>
      </w:r>
      <w:proofErr w:type="spellEnd"/>
      <w:r w:rsidR="007D2F11" w:rsidRPr="007D2F11">
        <w:rPr>
          <w:color w:val="222222"/>
        </w:rPr>
        <w:t xml:space="preserve"> </w:t>
      </w:r>
      <w:proofErr w:type="spellStart"/>
      <w:r w:rsidR="007D2F11" w:rsidRPr="007D2F11">
        <w:rPr>
          <w:color w:val="222222"/>
        </w:rPr>
        <w:t>tại</w:t>
      </w:r>
      <w:proofErr w:type="spellEnd"/>
      <w:r w:rsidR="007D2F11" w:rsidRPr="007D2F11">
        <w:rPr>
          <w:color w:val="222222"/>
        </w:rPr>
        <w:t> </w:t>
      </w:r>
      <w:proofErr w:type="spellStart"/>
      <w:r w:rsidR="00843C2B">
        <w:fldChar w:fldCharType="begin"/>
      </w:r>
      <w:r w:rsidR="00843C2B">
        <w:instrText xml:space="preserve"> HYPERLINK "https://vi.wikipedia.org/wiki/Cung_%C4%91i%E1%BB%87n_M%C3%B9a_%C4%91%C3%B4ng" \o "Cung điện Mùa đông" </w:instrText>
      </w:r>
      <w:r w:rsidR="00843C2B">
        <w:fldChar w:fldCharType="separate"/>
      </w:r>
      <w:r w:rsidR="007D2F11" w:rsidRPr="007D2F11">
        <w:rPr>
          <w:color w:val="0B0080"/>
        </w:rPr>
        <w:t>Cung</w:t>
      </w:r>
      <w:proofErr w:type="spellEnd"/>
      <w:r w:rsidR="007D2F11" w:rsidRPr="007D2F11">
        <w:rPr>
          <w:color w:val="0B0080"/>
        </w:rPr>
        <w:t xml:space="preserve"> </w:t>
      </w:r>
      <w:proofErr w:type="spellStart"/>
      <w:r w:rsidR="007D2F11" w:rsidRPr="007D2F11">
        <w:rPr>
          <w:color w:val="0B0080"/>
        </w:rPr>
        <w:t>điện</w:t>
      </w:r>
      <w:proofErr w:type="spellEnd"/>
      <w:r w:rsidR="007D2F11" w:rsidRPr="007D2F11">
        <w:rPr>
          <w:color w:val="0B0080"/>
        </w:rPr>
        <w:t xml:space="preserve"> </w:t>
      </w:r>
      <w:proofErr w:type="spellStart"/>
      <w:r w:rsidR="007D2F11" w:rsidRPr="007D2F11">
        <w:rPr>
          <w:color w:val="0B0080"/>
        </w:rPr>
        <w:t>Mùa</w:t>
      </w:r>
      <w:proofErr w:type="spellEnd"/>
      <w:r w:rsidR="007D2F11" w:rsidRPr="007D2F11">
        <w:rPr>
          <w:color w:val="0B0080"/>
        </w:rPr>
        <w:t xml:space="preserve"> </w:t>
      </w:r>
      <w:proofErr w:type="spellStart"/>
      <w:r w:rsidR="007D2F11" w:rsidRPr="007D2F11">
        <w:rPr>
          <w:color w:val="0B0080"/>
        </w:rPr>
        <w:t>Đông</w:t>
      </w:r>
      <w:proofErr w:type="spellEnd"/>
      <w:r w:rsidR="00843C2B">
        <w:rPr>
          <w:color w:val="0B0080"/>
        </w:rPr>
        <w:fldChar w:fldCharType="end"/>
      </w:r>
      <w:r w:rsidR="007D2F11" w:rsidRPr="007D2F11">
        <w:rPr>
          <w:color w:val="222222"/>
        </w:rPr>
        <w:t>.</w:t>
      </w:r>
      <w:r w:rsidR="0059798B">
        <w:rPr>
          <w:color w:val="222222"/>
          <w:lang w:val="vi-VN"/>
        </w:rPr>
        <w:t>..</w:t>
      </w:r>
    </w:p>
    <w:p w14:paraId="177750A6" w14:textId="77777777" w:rsidR="005D1C1D" w:rsidRPr="005D1C1D" w:rsidRDefault="005D1C1D" w:rsidP="0059798B">
      <w:pPr>
        <w:shd w:val="clear" w:color="auto" w:fill="FFFFFF"/>
        <w:spacing w:before="120" w:after="120"/>
        <w:ind w:right="-1090" w:firstLine="720"/>
        <w:rPr>
          <w:color w:val="222222"/>
        </w:rPr>
      </w:pPr>
      <w:proofErr w:type="spellStart"/>
      <w:r w:rsidRPr="005D1C1D">
        <w:rPr>
          <w:color w:val="222222"/>
        </w:rPr>
        <w:t>Kế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hoạch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tấn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công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Cung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điện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Mùa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Đông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được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ấn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định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vào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rạng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sáng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ngày</w:t>
      </w:r>
      <w:proofErr w:type="spellEnd"/>
      <w:r w:rsidRPr="005D1C1D">
        <w:rPr>
          <w:color w:val="222222"/>
        </w:rPr>
        <w:t xml:space="preserve"> 25 </w:t>
      </w:r>
      <w:proofErr w:type="spellStart"/>
      <w:r w:rsidRPr="005D1C1D">
        <w:rPr>
          <w:color w:val="222222"/>
        </w:rPr>
        <w:t>tháng</w:t>
      </w:r>
      <w:proofErr w:type="spellEnd"/>
      <w:r w:rsidRPr="005D1C1D">
        <w:rPr>
          <w:color w:val="222222"/>
        </w:rPr>
        <w:t xml:space="preserve"> 10. </w:t>
      </w:r>
      <w:proofErr w:type="spellStart"/>
      <w:r w:rsidRPr="005D1C1D">
        <w:rPr>
          <w:color w:val="222222"/>
        </w:rPr>
        <w:t>Đến</w:t>
      </w:r>
      <w:proofErr w:type="spellEnd"/>
      <w:r w:rsidRPr="005D1C1D">
        <w:rPr>
          <w:color w:val="222222"/>
        </w:rPr>
        <w:t xml:space="preserve"> 7 </w:t>
      </w:r>
      <w:proofErr w:type="spellStart"/>
      <w:r w:rsidRPr="005D1C1D">
        <w:rPr>
          <w:color w:val="222222"/>
        </w:rPr>
        <w:t>giờ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sáng</w:t>
      </w:r>
      <w:proofErr w:type="spellEnd"/>
      <w:r w:rsidRPr="005D1C1D">
        <w:rPr>
          <w:color w:val="222222"/>
        </w:rPr>
        <w:t xml:space="preserve">, </w:t>
      </w:r>
      <w:proofErr w:type="spellStart"/>
      <w:r w:rsidRPr="005D1C1D">
        <w:rPr>
          <w:color w:val="222222"/>
        </w:rPr>
        <w:t>đợt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tấn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công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thứ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nhất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bắt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đầu</w:t>
      </w:r>
      <w:proofErr w:type="spellEnd"/>
      <w:r w:rsidRPr="005D1C1D">
        <w:rPr>
          <w:color w:val="222222"/>
        </w:rPr>
        <w:t xml:space="preserve">. </w:t>
      </w:r>
      <w:proofErr w:type="spellStart"/>
      <w:r w:rsidRPr="005D1C1D">
        <w:rPr>
          <w:color w:val="222222"/>
        </w:rPr>
        <w:t>Các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vòng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đai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dần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khép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lại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nhưng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các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cuộc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tấn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công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quá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chậm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và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phải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dùng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xe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hơi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chuyển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mệnh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lệnh</w:t>
      </w:r>
      <w:proofErr w:type="spellEnd"/>
      <w:r w:rsidRPr="005D1C1D">
        <w:rPr>
          <w:color w:val="222222"/>
        </w:rPr>
        <w:t xml:space="preserve">. 3 </w:t>
      </w:r>
      <w:proofErr w:type="spellStart"/>
      <w:r w:rsidRPr="005D1C1D">
        <w:rPr>
          <w:color w:val="222222"/>
        </w:rPr>
        <w:t>giờ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chiều</w:t>
      </w:r>
      <w:proofErr w:type="spellEnd"/>
      <w:r w:rsidRPr="005D1C1D">
        <w:rPr>
          <w:color w:val="222222"/>
        </w:rPr>
        <w:t xml:space="preserve">, </w:t>
      </w:r>
      <w:proofErr w:type="spellStart"/>
      <w:r w:rsidRPr="005D1C1D">
        <w:rPr>
          <w:color w:val="222222"/>
        </w:rPr>
        <w:t>đại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bác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được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chĩa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thẳng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vào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Cung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điện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Mùa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Đông</w:t>
      </w:r>
      <w:proofErr w:type="spellEnd"/>
      <w:r w:rsidRPr="005D1C1D">
        <w:rPr>
          <w:color w:val="222222"/>
        </w:rPr>
        <w:t xml:space="preserve">. </w:t>
      </w:r>
      <w:proofErr w:type="spellStart"/>
      <w:r w:rsidRPr="005D1C1D">
        <w:rPr>
          <w:color w:val="222222"/>
        </w:rPr>
        <w:t>Các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chiến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sĩ</w:t>
      </w:r>
      <w:proofErr w:type="spellEnd"/>
      <w:r w:rsidRPr="005D1C1D">
        <w:rPr>
          <w:color w:val="222222"/>
        </w:rPr>
        <w:t> </w:t>
      </w:r>
      <w:proofErr w:type="spellStart"/>
      <w:r w:rsidR="00843C2B">
        <w:fldChar w:fldCharType="begin"/>
      </w:r>
      <w:r w:rsidR="00843C2B">
        <w:instrText xml:space="preserve"> HYPERLINK "https://vi.wikipedia.org/w/index.php?title=C%E1%BA%ADn_v%E1%BB%87_%C4%91%E1%BB%8F&amp;action=edit&amp;redlink=1" \o "Cận vệ đỏ (trang chưa được viết)" </w:instrText>
      </w:r>
      <w:r w:rsidR="00843C2B">
        <w:fldChar w:fldCharType="separate"/>
      </w:r>
      <w:r w:rsidRPr="0059798B">
        <w:t>Cận</w:t>
      </w:r>
      <w:proofErr w:type="spellEnd"/>
      <w:r w:rsidRPr="0059798B">
        <w:t xml:space="preserve"> </w:t>
      </w:r>
      <w:proofErr w:type="spellStart"/>
      <w:r w:rsidRPr="0059798B">
        <w:t>vệ</w:t>
      </w:r>
      <w:proofErr w:type="spellEnd"/>
      <w:r w:rsidRPr="0059798B">
        <w:t xml:space="preserve"> </w:t>
      </w:r>
      <w:proofErr w:type="spellStart"/>
      <w:r w:rsidRPr="0059798B">
        <w:t>đỏ</w:t>
      </w:r>
      <w:proofErr w:type="spellEnd"/>
      <w:r w:rsidR="00843C2B">
        <w:fldChar w:fldCharType="end"/>
      </w:r>
      <w:r w:rsidRPr="005D1C1D">
        <w:t> </w:t>
      </w:r>
      <w:proofErr w:type="spellStart"/>
      <w:r w:rsidRPr="005D1C1D">
        <w:rPr>
          <w:color w:val="222222"/>
        </w:rPr>
        <w:t>đứng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sau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những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chướng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ngại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vật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hoặc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làm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nhiệm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vụ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tuần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tiễu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chờ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lệnh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phát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hỏa</w:t>
      </w:r>
      <w:proofErr w:type="spellEnd"/>
      <w:r w:rsidRPr="005D1C1D">
        <w:rPr>
          <w:color w:val="222222"/>
        </w:rPr>
        <w:t xml:space="preserve">. </w:t>
      </w:r>
      <w:proofErr w:type="spellStart"/>
      <w:r w:rsidRPr="005D1C1D">
        <w:rPr>
          <w:color w:val="222222"/>
        </w:rPr>
        <w:t>Các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đội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tuần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tra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quan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sát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theo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dõi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mọi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hoạt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động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của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quân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đội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chính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phủ</w:t>
      </w:r>
      <w:proofErr w:type="spellEnd"/>
      <w:r w:rsidRPr="005D1C1D">
        <w:rPr>
          <w:color w:val="222222"/>
        </w:rPr>
        <w:t>.</w:t>
      </w:r>
    </w:p>
    <w:p w14:paraId="177750A7" w14:textId="4FC1C9C3" w:rsidR="005D1C1D" w:rsidRPr="005D1C1D" w:rsidRDefault="005D1C1D" w:rsidP="0059798B">
      <w:pPr>
        <w:shd w:val="clear" w:color="auto" w:fill="FFFFFF"/>
        <w:spacing w:before="120" w:after="120"/>
        <w:ind w:right="-1090" w:firstLine="720"/>
        <w:rPr>
          <w:color w:val="222222"/>
        </w:rPr>
      </w:pPr>
      <w:proofErr w:type="spellStart"/>
      <w:r w:rsidRPr="005D1C1D">
        <w:rPr>
          <w:color w:val="222222"/>
        </w:rPr>
        <w:t>Đến</w:t>
      </w:r>
      <w:proofErr w:type="spellEnd"/>
      <w:r w:rsidRPr="005D1C1D">
        <w:rPr>
          <w:color w:val="222222"/>
        </w:rPr>
        <w:t xml:space="preserve"> 6 </w:t>
      </w:r>
      <w:proofErr w:type="spellStart"/>
      <w:r w:rsidRPr="005D1C1D">
        <w:rPr>
          <w:color w:val="222222"/>
        </w:rPr>
        <w:t>giờ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chiều</w:t>
      </w:r>
      <w:proofErr w:type="spellEnd"/>
      <w:r w:rsidRPr="005D1C1D">
        <w:rPr>
          <w:color w:val="222222"/>
        </w:rPr>
        <w:t xml:space="preserve">, </w:t>
      </w:r>
      <w:proofErr w:type="spellStart"/>
      <w:r w:rsidRPr="005D1C1D">
        <w:rPr>
          <w:color w:val="222222"/>
        </w:rPr>
        <w:t>cung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điện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đã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bị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vây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chặt</w:t>
      </w:r>
      <w:proofErr w:type="spellEnd"/>
      <w:r w:rsidRPr="005D1C1D">
        <w:rPr>
          <w:color w:val="222222"/>
        </w:rPr>
        <w:t xml:space="preserve">, </w:t>
      </w:r>
      <w:proofErr w:type="spellStart"/>
      <w:r w:rsidRPr="005D1C1D">
        <w:rPr>
          <w:color w:val="222222"/>
        </w:rPr>
        <w:t>các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chiến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sĩ</w:t>
      </w:r>
      <w:proofErr w:type="spellEnd"/>
      <w:r w:rsidRPr="005D1C1D">
        <w:rPr>
          <w:color w:val="222222"/>
        </w:rPr>
        <w:t> </w:t>
      </w:r>
      <w:proofErr w:type="spellStart"/>
      <w:r w:rsidR="00843C2B">
        <w:fldChar w:fldCharType="begin"/>
      </w:r>
      <w:r w:rsidR="00843C2B">
        <w:instrText xml:space="preserve"> HYPERLINK "https://vi.wikipedia.org/w/index.php?title=C%E1%BA%ADn_v%E1%BB%87_%C4%91%E1%BB%8F&amp;action=</w:instrText>
      </w:r>
      <w:r w:rsidR="00843C2B">
        <w:instrText xml:space="preserve">edit&amp;redlink=1" \o "Cận vệ đỏ (trang chưa được viết)" </w:instrText>
      </w:r>
      <w:r w:rsidR="00843C2B">
        <w:fldChar w:fldCharType="separate"/>
      </w:r>
      <w:r w:rsidRPr="0059798B">
        <w:t>Cận</w:t>
      </w:r>
      <w:proofErr w:type="spellEnd"/>
      <w:r w:rsidRPr="0059798B">
        <w:t xml:space="preserve"> </w:t>
      </w:r>
      <w:proofErr w:type="spellStart"/>
      <w:r w:rsidRPr="0059798B">
        <w:t>vệ</w:t>
      </w:r>
      <w:proofErr w:type="spellEnd"/>
      <w:r w:rsidRPr="0059798B">
        <w:t xml:space="preserve"> </w:t>
      </w:r>
      <w:proofErr w:type="spellStart"/>
      <w:r w:rsidRPr="0059798B">
        <w:t>đỏ</w:t>
      </w:r>
      <w:proofErr w:type="spellEnd"/>
      <w:r w:rsidR="00843C2B">
        <w:fldChar w:fldCharType="end"/>
      </w:r>
      <w:r w:rsidRPr="005D1C1D">
        <w:t> </w:t>
      </w:r>
      <w:proofErr w:type="spellStart"/>
      <w:r w:rsidRPr="005D1C1D">
        <w:rPr>
          <w:color w:val="222222"/>
        </w:rPr>
        <w:t>và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các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thủy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thủ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ủng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hộ</w:t>
      </w:r>
      <w:proofErr w:type="spellEnd"/>
      <w:r w:rsidRPr="005D1C1D">
        <w:rPr>
          <w:color w:val="222222"/>
        </w:rPr>
        <w:t xml:space="preserve"> </w:t>
      </w:r>
      <w:proofErr w:type="spellStart"/>
      <w:r w:rsidR="00E543A2">
        <w:rPr>
          <w:color w:val="222222"/>
        </w:rPr>
        <w:t>c</w:t>
      </w:r>
      <w:r w:rsidRPr="005D1C1D">
        <w:rPr>
          <w:color w:val="222222"/>
        </w:rPr>
        <w:t>ách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mạng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tiến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sát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đến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cung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điện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và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chiếm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lấy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tất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cả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những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góc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đường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và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các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mái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nhà</w:t>
      </w:r>
      <w:proofErr w:type="spellEnd"/>
      <w:r w:rsidRPr="005D1C1D">
        <w:rPr>
          <w:color w:val="222222"/>
        </w:rPr>
        <w:t xml:space="preserve"> ở </w:t>
      </w:r>
      <w:proofErr w:type="spellStart"/>
      <w:r w:rsidRPr="005D1C1D">
        <w:rPr>
          <w:color w:val="222222"/>
        </w:rPr>
        <w:t>bến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tàu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cạnh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bộ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Hải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quân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và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cung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điện</w:t>
      </w:r>
      <w:proofErr w:type="spellEnd"/>
      <w:r w:rsidRPr="005D1C1D">
        <w:rPr>
          <w:color w:val="222222"/>
        </w:rPr>
        <w:t xml:space="preserve">. </w:t>
      </w:r>
      <w:proofErr w:type="spellStart"/>
      <w:r w:rsidRPr="005D1C1D">
        <w:rPr>
          <w:color w:val="222222"/>
        </w:rPr>
        <w:t>Các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binh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lính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bảo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vệ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cung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điện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thì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dựng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chướng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ngại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vật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chặn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cổng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ra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vào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Cung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điện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Mùa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Đông</w:t>
      </w:r>
      <w:proofErr w:type="spellEnd"/>
      <w:r w:rsidRPr="005D1C1D">
        <w:rPr>
          <w:color w:val="222222"/>
        </w:rPr>
        <w:t xml:space="preserve">, </w:t>
      </w:r>
      <w:proofErr w:type="spellStart"/>
      <w:r w:rsidRPr="005D1C1D">
        <w:rPr>
          <w:color w:val="222222"/>
        </w:rPr>
        <w:t>lập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sẵn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các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vị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trí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đặt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súng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trường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và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súng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máy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để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phòng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thủ</w:t>
      </w:r>
      <w:proofErr w:type="spellEnd"/>
      <w:r w:rsidRPr="005D1C1D">
        <w:rPr>
          <w:color w:val="222222"/>
        </w:rPr>
        <w:t>.</w:t>
      </w:r>
    </w:p>
    <w:p w14:paraId="177750A8" w14:textId="61E76C38" w:rsidR="005D1C1D" w:rsidRPr="005D1C1D" w:rsidRDefault="005D1C1D" w:rsidP="0059798B">
      <w:pPr>
        <w:shd w:val="clear" w:color="auto" w:fill="FFFFFF"/>
        <w:spacing w:before="120" w:after="120"/>
        <w:ind w:right="-1090" w:firstLine="720"/>
        <w:rPr>
          <w:color w:val="222222"/>
          <w:lang w:val="vi-VN"/>
        </w:rPr>
      </w:pPr>
      <w:r w:rsidRPr="005D1C1D">
        <w:rPr>
          <w:color w:val="222222"/>
        </w:rPr>
        <w:t xml:space="preserve">9 </w:t>
      </w:r>
      <w:proofErr w:type="spellStart"/>
      <w:r w:rsidRPr="005D1C1D">
        <w:rPr>
          <w:color w:val="222222"/>
        </w:rPr>
        <w:t>giờ</w:t>
      </w:r>
      <w:proofErr w:type="spellEnd"/>
      <w:r w:rsidRPr="005D1C1D">
        <w:rPr>
          <w:color w:val="222222"/>
        </w:rPr>
        <w:t xml:space="preserve"> 45 </w:t>
      </w:r>
      <w:proofErr w:type="spellStart"/>
      <w:r w:rsidRPr="005D1C1D">
        <w:rPr>
          <w:color w:val="222222"/>
        </w:rPr>
        <w:t>phút</w:t>
      </w:r>
      <w:proofErr w:type="spellEnd"/>
      <w:r w:rsidRPr="005D1C1D">
        <w:rPr>
          <w:color w:val="222222"/>
        </w:rPr>
        <w:t xml:space="preserve">, </w:t>
      </w:r>
      <w:proofErr w:type="spellStart"/>
      <w:r w:rsidRPr="005D1C1D">
        <w:rPr>
          <w:color w:val="222222"/>
        </w:rPr>
        <w:t>chiến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hạm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Rạng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Đông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nổ</w:t>
      </w:r>
      <w:proofErr w:type="spellEnd"/>
      <w:r w:rsidR="0059798B">
        <w:rPr>
          <w:color w:val="222222"/>
        </w:rPr>
        <w:t xml:space="preserve"> </w:t>
      </w:r>
      <w:proofErr w:type="spellStart"/>
      <w:r w:rsidR="0059798B">
        <w:rPr>
          <w:color w:val="222222"/>
        </w:rPr>
        <w:t>loạt</w:t>
      </w:r>
      <w:proofErr w:type="spellEnd"/>
      <w:r w:rsidR="0059798B">
        <w:rPr>
          <w:color w:val="222222"/>
        </w:rPr>
        <w:t xml:space="preserve"> </w:t>
      </w:r>
      <w:proofErr w:type="spellStart"/>
      <w:r w:rsidR="0059798B">
        <w:rPr>
          <w:color w:val="222222"/>
        </w:rPr>
        <w:t>đại</w:t>
      </w:r>
      <w:proofErr w:type="spellEnd"/>
      <w:r w:rsidR="0059798B">
        <w:rPr>
          <w:color w:val="222222"/>
        </w:rPr>
        <w:t xml:space="preserve"> </w:t>
      </w:r>
      <w:proofErr w:type="spellStart"/>
      <w:r w:rsidR="0059798B">
        <w:rPr>
          <w:color w:val="222222"/>
        </w:rPr>
        <w:t>bác</w:t>
      </w:r>
      <w:proofErr w:type="spellEnd"/>
      <w:r w:rsidR="0059798B">
        <w:rPr>
          <w:color w:val="222222"/>
        </w:rPr>
        <w:t xml:space="preserve"> </w:t>
      </w:r>
      <w:proofErr w:type="spellStart"/>
      <w:r w:rsidR="0059798B">
        <w:rPr>
          <w:color w:val="222222"/>
        </w:rPr>
        <w:t>báo</w:t>
      </w:r>
      <w:proofErr w:type="spellEnd"/>
      <w:r w:rsidR="0059798B">
        <w:rPr>
          <w:color w:val="222222"/>
        </w:rPr>
        <w:t xml:space="preserve"> </w:t>
      </w:r>
      <w:proofErr w:type="spellStart"/>
      <w:r w:rsidR="0059798B">
        <w:rPr>
          <w:color w:val="222222"/>
        </w:rPr>
        <w:t>hiệu</w:t>
      </w:r>
      <w:proofErr w:type="spellEnd"/>
      <w:r w:rsidR="0059798B">
        <w:rPr>
          <w:color w:val="222222"/>
        </w:rPr>
        <w:t xml:space="preserve"> </w:t>
      </w:r>
      <w:proofErr w:type="spellStart"/>
      <w:r w:rsidR="0059798B">
        <w:rPr>
          <w:color w:val="222222"/>
        </w:rPr>
        <w:t>tấn</w:t>
      </w:r>
      <w:proofErr w:type="spellEnd"/>
      <w:r w:rsidR="0059798B">
        <w:rPr>
          <w:color w:val="222222"/>
        </w:rPr>
        <w:t xml:space="preserve"> </w:t>
      </w:r>
      <w:proofErr w:type="spellStart"/>
      <w:r w:rsidR="0059798B">
        <w:rPr>
          <w:color w:val="222222"/>
        </w:rPr>
        <w:t>công</w:t>
      </w:r>
      <w:proofErr w:type="spellEnd"/>
      <w:r w:rsidR="0059798B">
        <w:rPr>
          <w:color w:val="222222"/>
          <w:lang w:val="vi-VN"/>
        </w:rPr>
        <w:t>, h</w:t>
      </w:r>
      <w:proofErr w:type="spellStart"/>
      <w:r w:rsidRPr="005D1C1D">
        <w:rPr>
          <w:color w:val="222222"/>
        </w:rPr>
        <w:t>àng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lính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bảo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vệ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cung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điện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rối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loạn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và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lợi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dụng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điều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đó</w:t>
      </w:r>
      <w:proofErr w:type="spellEnd"/>
      <w:r w:rsidRPr="005D1C1D">
        <w:rPr>
          <w:color w:val="222222"/>
        </w:rPr>
        <w:t xml:space="preserve">, </w:t>
      </w:r>
      <w:proofErr w:type="spellStart"/>
      <w:r w:rsidRPr="005D1C1D">
        <w:rPr>
          <w:color w:val="222222"/>
        </w:rPr>
        <w:t>thủy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thủ</w:t>
      </w:r>
      <w:proofErr w:type="spellEnd"/>
      <w:r w:rsidRPr="005D1C1D">
        <w:rPr>
          <w:color w:val="222222"/>
        </w:rPr>
        <w:t xml:space="preserve">, </w:t>
      </w:r>
      <w:proofErr w:type="spellStart"/>
      <w:r w:rsidRPr="005D1C1D">
        <w:rPr>
          <w:color w:val="222222"/>
        </w:rPr>
        <w:t>chiến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sĩ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Cận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vệ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đỏ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và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binh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sĩ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cách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mạng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tràn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vào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cung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điện</w:t>
      </w:r>
      <w:proofErr w:type="spellEnd"/>
      <w:r w:rsidRPr="005D1C1D">
        <w:rPr>
          <w:color w:val="222222"/>
        </w:rPr>
        <w:t xml:space="preserve">. </w:t>
      </w:r>
      <w:proofErr w:type="spellStart"/>
      <w:r w:rsidRPr="005D1C1D">
        <w:rPr>
          <w:color w:val="222222"/>
        </w:rPr>
        <w:t>Quân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phòng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thủ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cung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điện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chỉ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kháng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cự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lẻ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tẻ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rồi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nhanh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chóng</w:t>
      </w:r>
      <w:proofErr w:type="spellEnd"/>
      <w:r w:rsidRPr="005D1C1D">
        <w:rPr>
          <w:color w:val="222222"/>
        </w:rPr>
        <w:t xml:space="preserve"> tan </w:t>
      </w:r>
      <w:proofErr w:type="spellStart"/>
      <w:r w:rsidRPr="005D1C1D">
        <w:rPr>
          <w:color w:val="222222"/>
        </w:rPr>
        <w:t>rã</w:t>
      </w:r>
      <w:proofErr w:type="spellEnd"/>
      <w:r w:rsidRPr="005D1C1D">
        <w:rPr>
          <w:color w:val="222222"/>
        </w:rPr>
        <w:t xml:space="preserve">. </w:t>
      </w:r>
      <w:proofErr w:type="spellStart"/>
      <w:r w:rsidRPr="005D1C1D">
        <w:rPr>
          <w:color w:val="222222"/>
        </w:rPr>
        <w:t>Cuộc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chiến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diễn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ra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tới</w:t>
      </w:r>
      <w:proofErr w:type="spellEnd"/>
      <w:r w:rsidRPr="005D1C1D">
        <w:rPr>
          <w:color w:val="222222"/>
        </w:rPr>
        <w:t xml:space="preserve"> 2 </w:t>
      </w:r>
      <w:proofErr w:type="spellStart"/>
      <w:r w:rsidRPr="005D1C1D">
        <w:rPr>
          <w:color w:val="222222"/>
        </w:rPr>
        <w:t>giờ</w:t>
      </w:r>
      <w:proofErr w:type="spellEnd"/>
      <w:r w:rsidRPr="005D1C1D">
        <w:rPr>
          <w:color w:val="222222"/>
        </w:rPr>
        <w:t xml:space="preserve"> 45 </w:t>
      </w:r>
      <w:proofErr w:type="spellStart"/>
      <w:r w:rsidRPr="005D1C1D">
        <w:rPr>
          <w:color w:val="222222"/>
        </w:rPr>
        <w:t>phút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sáng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thì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kết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thúc</w:t>
      </w:r>
      <w:proofErr w:type="spellEnd"/>
      <w:r w:rsidRPr="005D1C1D">
        <w:rPr>
          <w:color w:val="222222"/>
        </w:rPr>
        <w:t xml:space="preserve">. </w:t>
      </w:r>
      <w:proofErr w:type="spellStart"/>
      <w:r w:rsidRPr="005D1C1D">
        <w:rPr>
          <w:color w:val="222222"/>
        </w:rPr>
        <w:t>Toàn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bộ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chính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phủ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lâm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thời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bị</w:t>
      </w:r>
      <w:proofErr w:type="spellEnd"/>
      <w:r w:rsidRPr="005D1C1D">
        <w:rPr>
          <w:color w:val="222222"/>
        </w:rPr>
        <w:t xml:space="preserve"> </w:t>
      </w:r>
      <w:proofErr w:type="spellStart"/>
      <w:r w:rsidRPr="005D1C1D">
        <w:rPr>
          <w:color w:val="222222"/>
        </w:rPr>
        <w:t>bắt</w:t>
      </w:r>
      <w:proofErr w:type="spellEnd"/>
      <w:r w:rsidRPr="005D1C1D">
        <w:rPr>
          <w:color w:val="222222"/>
        </w:rPr>
        <w:t xml:space="preserve"> (</w:t>
      </w:r>
      <w:proofErr w:type="spellStart"/>
      <w:r w:rsidRPr="005D1C1D">
        <w:rPr>
          <w:color w:val="222222"/>
        </w:rPr>
        <w:t>trừ</w:t>
      </w:r>
      <w:proofErr w:type="spellEnd"/>
      <w:r w:rsidRPr="005D1C1D">
        <w:rPr>
          <w:color w:val="222222"/>
        </w:rPr>
        <w:t xml:space="preserve"> Kerensky).</w:t>
      </w:r>
      <w:r w:rsidR="0059798B">
        <w:rPr>
          <w:color w:val="222222"/>
          <w:lang w:val="vi-VN"/>
        </w:rPr>
        <w:t>..</w:t>
      </w:r>
      <w:proofErr w:type="gramStart"/>
      <w:r w:rsidR="0059798B">
        <w:rPr>
          <w:color w:val="222222"/>
          <w:lang w:val="vi-VN"/>
        </w:rPr>
        <w:t>”</w:t>
      </w:r>
      <w:r w:rsidR="002D1815">
        <w:rPr>
          <w:color w:val="222222"/>
          <w:lang w:val="vi-VN"/>
        </w:rPr>
        <w:t>.</w:t>
      </w:r>
      <w:proofErr w:type="gramEnd"/>
    </w:p>
    <w:p w14:paraId="177750A9" w14:textId="77777777" w:rsidR="007D2F11" w:rsidRPr="007D2F11" w:rsidRDefault="005D1C1D" w:rsidP="005D1C1D">
      <w:pPr>
        <w:ind w:left="5760" w:right="-460" w:firstLine="720"/>
        <w:jc w:val="both"/>
        <w:rPr>
          <w:lang w:val="vi-VN"/>
        </w:rPr>
      </w:pPr>
      <w:r>
        <w:rPr>
          <w:lang w:val="vi-VN"/>
        </w:rPr>
        <w:t>(Theo WIKIPEDIA)</w:t>
      </w:r>
    </w:p>
    <w:p w14:paraId="177750AA" w14:textId="77777777" w:rsidR="0059798B" w:rsidRDefault="0059798B" w:rsidP="00B41692">
      <w:pPr>
        <w:pStyle w:val="ListParagraph"/>
        <w:numPr>
          <w:ilvl w:val="0"/>
          <w:numId w:val="10"/>
        </w:numPr>
        <w:ind w:left="450" w:right="-460"/>
        <w:jc w:val="both"/>
        <w:rPr>
          <w:lang w:val="vi-VN"/>
        </w:rPr>
      </w:pPr>
      <w:r>
        <w:rPr>
          <w:lang w:val="vi-VN"/>
        </w:rPr>
        <w:t>Nội dung của đoạn văn đề cập đến diễn biến cuộc cuộc cách mạng nào?</w:t>
      </w:r>
    </w:p>
    <w:p w14:paraId="177750AB" w14:textId="77777777" w:rsidR="0059798B" w:rsidRDefault="0059798B" w:rsidP="00B41692">
      <w:pPr>
        <w:pStyle w:val="ListParagraph"/>
        <w:numPr>
          <w:ilvl w:val="0"/>
          <w:numId w:val="10"/>
        </w:numPr>
        <w:ind w:left="450" w:right="-460"/>
        <w:jc w:val="both"/>
        <w:rPr>
          <w:lang w:val="vi-VN"/>
        </w:rPr>
      </w:pPr>
      <w:r>
        <w:rPr>
          <w:lang w:val="vi-VN"/>
        </w:rPr>
        <w:t>Nêu nguyên nhân bùng nổ của cuộc cách mạng đó.</w:t>
      </w:r>
    </w:p>
    <w:p w14:paraId="177750AC" w14:textId="16C5119E" w:rsidR="00CB52DF" w:rsidRDefault="0059798B" w:rsidP="00B41692">
      <w:pPr>
        <w:pStyle w:val="ListParagraph"/>
        <w:numPr>
          <w:ilvl w:val="0"/>
          <w:numId w:val="10"/>
        </w:numPr>
        <w:ind w:left="450" w:right="-460"/>
        <w:jc w:val="both"/>
        <w:rPr>
          <w:lang w:val="vi-VN"/>
        </w:rPr>
      </w:pPr>
      <w:r>
        <w:rPr>
          <w:lang w:val="vi-VN"/>
        </w:rPr>
        <w:t>Nội dung đoạn văn  đã có đề cập đến một nhân vật lãn</w:t>
      </w:r>
      <w:r w:rsidR="002D1815">
        <w:rPr>
          <w:lang w:val="vi-VN"/>
        </w:rPr>
        <w:t>h đạo cuộc cách mạng, cho biết ô</w:t>
      </w:r>
      <w:r>
        <w:rPr>
          <w:lang w:val="vi-VN"/>
        </w:rPr>
        <w:t>ng là ai?</w:t>
      </w:r>
    </w:p>
    <w:p w14:paraId="177750AD" w14:textId="77777777" w:rsidR="0059798B" w:rsidRDefault="0059798B" w:rsidP="00B41692">
      <w:pPr>
        <w:pStyle w:val="ListParagraph"/>
        <w:numPr>
          <w:ilvl w:val="0"/>
          <w:numId w:val="10"/>
        </w:numPr>
        <w:ind w:left="450" w:right="-460"/>
        <w:jc w:val="both"/>
        <w:rPr>
          <w:lang w:val="vi-VN"/>
        </w:rPr>
      </w:pPr>
      <w:r>
        <w:rPr>
          <w:lang w:val="vi-VN"/>
        </w:rPr>
        <w:t>Em có nhận xét gì về cuộc cách mạng này?</w:t>
      </w:r>
    </w:p>
    <w:p w14:paraId="177750AE" w14:textId="77777777" w:rsidR="00BD1F92" w:rsidRPr="00BD1F92" w:rsidRDefault="00BD1F92" w:rsidP="00BD1F92">
      <w:pPr>
        <w:ind w:right="-460"/>
        <w:jc w:val="both"/>
        <w:rPr>
          <w:lang w:val="vi-VN"/>
        </w:rPr>
      </w:pPr>
    </w:p>
    <w:p w14:paraId="177750AF" w14:textId="77777777" w:rsidR="00B41692" w:rsidRDefault="00B41692" w:rsidP="00B41692">
      <w:pPr>
        <w:ind w:right="-460"/>
        <w:jc w:val="both"/>
        <w:rPr>
          <w:i/>
          <w:lang w:val="vi-VN"/>
        </w:rPr>
      </w:pPr>
      <w:proofErr w:type="spellStart"/>
      <w:r w:rsidRPr="00EC3EA7">
        <w:rPr>
          <w:b/>
        </w:rPr>
        <w:t>Câu</w:t>
      </w:r>
      <w:proofErr w:type="spellEnd"/>
      <w:r w:rsidRPr="00EC3EA7">
        <w:rPr>
          <w:b/>
        </w:rPr>
        <w:t xml:space="preserve"> </w:t>
      </w:r>
      <w:r>
        <w:rPr>
          <w:b/>
          <w:lang w:val="vi-VN"/>
        </w:rPr>
        <w:t>3</w:t>
      </w:r>
      <w:r w:rsidRPr="00236429">
        <w:rPr>
          <w:b/>
        </w:rPr>
        <w:t xml:space="preserve"> </w:t>
      </w:r>
      <w:r w:rsidRPr="00236429">
        <w:rPr>
          <w:i/>
        </w:rPr>
        <w:t>(</w:t>
      </w:r>
      <w:r>
        <w:rPr>
          <w:i/>
          <w:lang w:val="vi-VN"/>
        </w:rPr>
        <w:t>5</w:t>
      </w:r>
      <w:r w:rsidRPr="00236429">
        <w:rPr>
          <w:i/>
        </w:rPr>
        <w:t xml:space="preserve">,0 </w:t>
      </w:r>
      <w:proofErr w:type="spellStart"/>
      <w:r w:rsidRPr="00236429">
        <w:rPr>
          <w:i/>
        </w:rPr>
        <w:t>điểm</w:t>
      </w:r>
      <w:proofErr w:type="spellEnd"/>
      <w:r w:rsidRPr="00236429">
        <w:rPr>
          <w:i/>
        </w:rPr>
        <w:t>)</w:t>
      </w:r>
    </w:p>
    <w:p w14:paraId="177750B0" w14:textId="77777777" w:rsidR="00B41692" w:rsidRPr="00DD5B0E" w:rsidRDefault="00B41692" w:rsidP="00B41692">
      <w:pPr>
        <w:ind w:right="-820" w:firstLine="709"/>
        <w:jc w:val="both"/>
      </w:pPr>
      <w:r>
        <w:rPr>
          <w:lang w:val="vi-VN"/>
        </w:rPr>
        <w:tab/>
        <w:t>Nguyên nhân nào khiến Thiên hoàng Minh trị quyết định tiến hành công cuộc duy tân đất nước?</w:t>
      </w:r>
      <w:r>
        <w:t xml:space="preserve"> </w:t>
      </w:r>
      <w:proofErr w:type="spellStart"/>
      <w:r>
        <w:t>Vì</w:t>
      </w:r>
      <w:proofErr w:type="spellEnd"/>
      <w:r>
        <w:t xml:space="preserve"> </w:t>
      </w:r>
      <w:proofErr w:type="spellStart"/>
      <w:r>
        <w:t>sao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bối</w:t>
      </w:r>
      <w:proofErr w:type="spellEnd"/>
      <w:r>
        <w:t xml:space="preserve"> </w:t>
      </w:r>
      <w:proofErr w:type="spellStart"/>
      <w:r>
        <w:t>cảnh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,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cải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ở </w:t>
      </w:r>
      <w:proofErr w:type="spellStart"/>
      <w:r>
        <w:t>Nhật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, </w:t>
      </w:r>
      <w:proofErr w:type="spellStart"/>
      <w:r>
        <w:t>nhưng</w:t>
      </w:r>
      <w:proofErr w:type="spellEnd"/>
      <w:r>
        <w:t xml:space="preserve"> ở </w:t>
      </w:r>
      <w:proofErr w:type="spellStart"/>
      <w:r>
        <w:t>Việt</w:t>
      </w:r>
      <w:proofErr w:type="spellEnd"/>
      <w:r>
        <w:t xml:space="preserve"> Nam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Quốc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thất</w:t>
      </w:r>
      <w:proofErr w:type="spellEnd"/>
      <w:r>
        <w:t xml:space="preserve"> </w:t>
      </w:r>
      <w:proofErr w:type="spellStart"/>
      <w:r>
        <w:t>bại</w:t>
      </w:r>
      <w:proofErr w:type="spellEnd"/>
      <w:r>
        <w:t>?</w:t>
      </w:r>
    </w:p>
    <w:p w14:paraId="177750B1" w14:textId="77777777" w:rsidR="00D57966" w:rsidRDefault="00D57966" w:rsidP="00C972F6">
      <w:pPr>
        <w:ind w:right="-460" w:firstLine="709"/>
        <w:jc w:val="both"/>
        <w:rPr>
          <w:lang w:val="vi-VN"/>
        </w:rPr>
      </w:pPr>
    </w:p>
    <w:p w14:paraId="177750B2" w14:textId="77777777" w:rsidR="00024851" w:rsidRDefault="00024851" w:rsidP="00C972F6">
      <w:pPr>
        <w:ind w:right="-460" w:firstLine="709"/>
        <w:jc w:val="both"/>
        <w:rPr>
          <w:lang w:val="vi-VN"/>
        </w:rPr>
      </w:pPr>
    </w:p>
    <w:p w14:paraId="177750B3" w14:textId="77777777" w:rsidR="00024851" w:rsidRPr="00024851" w:rsidRDefault="00024851" w:rsidP="00C972F6">
      <w:pPr>
        <w:ind w:right="-460" w:firstLine="709"/>
        <w:jc w:val="both"/>
        <w:rPr>
          <w:lang w:val="vi-VN"/>
        </w:rPr>
      </w:pPr>
    </w:p>
    <w:p w14:paraId="177750B4" w14:textId="77777777" w:rsidR="00E406A4" w:rsidRDefault="00E406A4" w:rsidP="00C972F6">
      <w:pPr>
        <w:ind w:right="-460"/>
        <w:jc w:val="both"/>
        <w:rPr>
          <w:i/>
          <w:lang w:val="vi-VN"/>
        </w:rPr>
      </w:pPr>
      <w:r w:rsidRPr="00236429">
        <w:rPr>
          <w:b/>
          <w:lang w:val="vi-VN"/>
        </w:rPr>
        <w:t xml:space="preserve">Câu </w:t>
      </w:r>
      <w:r w:rsidR="00B41692">
        <w:rPr>
          <w:b/>
          <w:lang w:val="vi-VN"/>
        </w:rPr>
        <w:t>4</w:t>
      </w:r>
      <w:r w:rsidRPr="00236429">
        <w:rPr>
          <w:b/>
          <w:lang w:val="vi-VN"/>
        </w:rPr>
        <w:t xml:space="preserve"> </w:t>
      </w:r>
      <w:r w:rsidRPr="00236429">
        <w:rPr>
          <w:i/>
          <w:lang w:val="vi-VN"/>
        </w:rPr>
        <w:t>(</w:t>
      </w:r>
      <w:r w:rsidR="00B41692">
        <w:rPr>
          <w:i/>
          <w:lang w:val="vi-VN"/>
        </w:rPr>
        <w:t>5</w:t>
      </w:r>
      <w:r w:rsidR="00CD0692" w:rsidRPr="00236429">
        <w:rPr>
          <w:i/>
        </w:rPr>
        <w:t>,0</w:t>
      </w:r>
      <w:r w:rsidRPr="00236429">
        <w:rPr>
          <w:i/>
          <w:lang w:val="vi-VN"/>
        </w:rPr>
        <w:t xml:space="preserve"> điểm)</w:t>
      </w:r>
    </w:p>
    <w:p w14:paraId="177750B5" w14:textId="77777777" w:rsidR="00024851" w:rsidRDefault="00024851" w:rsidP="00C972F6">
      <w:pPr>
        <w:ind w:right="-460"/>
        <w:jc w:val="both"/>
        <w:rPr>
          <w:lang w:val="vi-VN"/>
        </w:rPr>
      </w:pPr>
      <w:r>
        <w:rPr>
          <w:i/>
          <w:lang w:val="vi-VN"/>
        </w:rPr>
        <w:t xml:space="preserve"> </w:t>
      </w:r>
      <w:r>
        <w:rPr>
          <w:i/>
          <w:lang w:val="vi-VN"/>
        </w:rPr>
        <w:tab/>
      </w:r>
      <w:r>
        <w:rPr>
          <w:lang w:val="vi-VN"/>
        </w:rPr>
        <w:t xml:space="preserve">Hãy trả lời các câu hỏi về Trung Quốc </w:t>
      </w:r>
      <w:r w:rsidR="00EB4445">
        <w:rPr>
          <w:lang w:val="vi-VN"/>
        </w:rPr>
        <w:t xml:space="preserve">cuối </w:t>
      </w:r>
      <w:r>
        <w:rPr>
          <w:lang w:val="vi-VN"/>
        </w:rPr>
        <w:t>thế kỉ XIX đầu thế kỉ XX dưới đây:</w:t>
      </w:r>
    </w:p>
    <w:p w14:paraId="177750B6" w14:textId="77777777" w:rsidR="00024851" w:rsidRDefault="00024851" w:rsidP="00024851">
      <w:pPr>
        <w:pStyle w:val="ListParagraph"/>
        <w:numPr>
          <w:ilvl w:val="0"/>
          <w:numId w:val="12"/>
        </w:numPr>
        <w:ind w:right="-460"/>
        <w:jc w:val="both"/>
        <w:rPr>
          <w:lang w:val="vi-VN"/>
        </w:rPr>
      </w:pPr>
      <w:r>
        <w:rPr>
          <w:lang w:val="vi-VN"/>
        </w:rPr>
        <w:t>Vì sao các nước đế quốc tranh nhau xâm chiếm Trung Quốc?</w:t>
      </w:r>
    </w:p>
    <w:p w14:paraId="177750B7" w14:textId="77777777" w:rsidR="00024851" w:rsidRDefault="00024851" w:rsidP="00024851">
      <w:pPr>
        <w:pStyle w:val="ListParagraph"/>
        <w:numPr>
          <w:ilvl w:val="0"/>
          <w:numId w:val="12"/>
        </w:numPr>
        <w:ind w:right="-460"/>
        <w:jc w:val="both"/>
        <w:rPr>
          <w:lang w:val="vi-VN"/>
        </w:rPr>
      </w:pPr>
      <w:r>
        <w:rPr>
          <w:lang w:val="vi-VN"/>
        </w:rPr>
        <w:t>Sự kiện nào mở đầu quá trình xâm lược của các nước đế quốc đối với Trung Quốc?</w:t>
      </w:r>
    </w:p>
    <w:p w14:paraId="177750B8" w14:textId="77777777" w:rsidR="00024851" w:rsidRPr="00024851" w:rsidRDefault="00024851" w:rsidP="00024851">
      <w:pPr>
        <w:pStyle w:val="ListParagraph"/>
        <w:numPr>
          <w:ilvl w:val="0"/>
          <w:numId w:val="12"/>
        </w:numPr>
        <w:ind w:right="-460"/>
        <w:jc w:val="both"/>
        <w:rPr>
          <w:lang w:val="vi-VN"/>
        </w:rPr>
      </w:pPr>
      <w:r>
        <w:rPr>
          <w:lang w:val="vi-VN"/>
        </w:rPr>
        <w:t>H</w:t>
      </w:r>
      <w:r w:rsidRPr="00024851">
        <w:rPr>
          <w:lang w:val="vi-VN"/>
        </w:rPr>
        <w:t>oàn thành nội dung còn thiếu trong bảng dưới đây</w:t>
      </w:r>
    </w:p>
    <w:p w14:paraId="177750B9" w14:textId="77777777" w:rsidR="00024851" w:rsidRDefault="00024851" w:rsidP="00C972F6">
      <w:pPr>
        <w:ind w:right="-460"/>
        <w:jc w:val="both"/>
        <w:rPr>
          <w:lang w:val="vi-VN"/>
        </w:rPr>
      </w:pPr>
    </w:p>
    <w:tbl>
      <w:tblPr>
        <w:tblStyle w:val="TableGrid"/>
        <w:tblW w:w="8028" w:type="dxa"/>
        <w:tblInd w:w="828" w:type="dxa"/>
        <w:tblLook w:val="04A0" w:firstRow="1" w:lastRow="0" w:firstColumn="1" w:lastColumn="0" w:noHBand="0" w:noVBand="1"/>
      </w:tblPr>
      <w:tblGrid>
        <w:gridCol w:w="1728"/>
        <w:gridCol w:w="6300"/>
      </w:tblGrid>
      <w:tr w:rsidR="00024851" w14:paraId="177750BB" w14:textId="77777777" w:rsidTr="005D4BB0">
        <w:tc>
          <w:tcPr>
            <w:tcW w:w="8028" w:type="dxa"/>
            <w:gridSpan w:val="2"/>
          </w:tcPr>
          <w:p w14:paraId="177750BA" w14:textId="77777777" w:rsidR="00024851" w:rsidRDefault="00024851" w:rsidP="00024851">
            <w:pPr>
              <w:ind w:right="-460"/>
              <w:jc w:val="center"/>
              <w:rPr>
                <w:lang w:val="vi-VN"/>
              </w:rPr>
            </w:pPr>
            <w:r>
              <w:rPr>
                <w:lang w:val="vi-VN"/>
              </w:rPr>
              <w:t>Trung Quốc cuối thế kỉ XIX đầu thế kỉ XX</w:t>
            </w:r>
          </w:p>
        </w:tc>
      </w:tr>
      <w:tr w:rsidR="00024851" w14:paraId="177750BF" w14:textId="77777777" w:rsidTr="005D4BB0">
        <w:tc>
          <w:tcPr>
            <w:tcW w:w="1728" w:type="dxa"/>
          </w:tcPr>
          <w:p w14:paraId="177750BC" w14:textId="77777777" w:rsidR="00024851" w:rsidRDefault="00024851" w:rsidP="00024851">
            <w:pPr>
              <w:ind w:right="-460"/>
              <w:rPr>
                <w:lang w:val="vi-VN"/>
              </w:rPr>
            </w:pPr>
            <w:r>
              <w:rPr>
                <w:lang w:val="vi-VN"/>
              </w:rPr>
              <w:t>Nước đế quốc</w:t>
            </w:r>
          </w:p>
          <w:p w14:paraId="177750BD" w14:textId="77777777" w:rsidR="00024851" w:rsidRDefault="00024851" w:rsidP="00024851">
            <w:pPr>
              <w:ind w:right="-460"/>
              <w:rPr>
                <w:lang w:val="vi-VN"/>
              </w:rPr>
            </w:pPr>
            <w:r>
              <w:rPr>
                <w:lang w:val="vi-VN"/>
              </w:rPr>
              <w:t>xâm chiếm</w:t>
            </w:r>
          </w:p>
        </w:tc>
        <w:tc>
          <w:tcPr>
            <w:tcW w:w="6300" w:type="dxa"/>
          </w:tcPr>
          <w:p w14:paraId="177750BE" w14:textId="77777777" w:rsidR="00024851" w:rsidRDefault="00024851" w:rsidP="00024851">
            <w:pPr>
              <w:ind w:right="-640"/>
              <w:jc w:val="center"/>
              <w:rPr>
                <w:lang w:val="vi-VN"/>
              </w:rPr>
            </w:pPr>
            <w:r>
              <w:rPr>
                <w:lang w:val="vi-VN"/>
              </w:rPr>
              <w:t>Khu vực bị xâm chiếm</w:t>
            </w:r>
          </w:p>
        </w:tc>
      </w:tr>
      <w:tr w:rsidR="00024851" w14:paraId="177750C2" w14:textId="77777777" w:rsidTr="005D4BB0">
        <w:tc>
          <w:tcPr>
            <w:tcW w:w="1728" w:type="dxa"/>
          </w:tcPr>
          <w:p w14:paraId="177750C0" w14:textId="77777777" w:rsidR="00024851" w:rsidRDefault="00024851" w:rsidP="00C972F6">
            <w:pPr>
              <w:ind w:right="-460"/>
              <w:jc w:val="both"/>
              <w:rPr>
                <w:lang w:val="vi-VN"/>
              </w:rPr>
            </w:pPr>
            <w:r>
              <w:rPr>
                <w:lang w:val="vi-VN"/>
              </w:rPr>
              <w:t>Anh</w:t>
            </w:r>
          </w:p>
        </w:tc>
        <w:tc>
          <w:tcPr>
            <w:tcW w:w="6300" w:type="dxa"/>
          </w:tcPr>
          <w:p w14:paraId="177750C1" w14:textId="77777777" w:rsidR="00024851" w:rsidRDefault="00024851" w:rsidP="00C972F6">
            <w:pPr>
              <w:ind w:right="-460"/>
              <w:jc w:val="both"/>
              <w:rPr>
                <w:lang w:val="vi-VN"/>
              </w:rPr>
            </w:pPr>
          </w:p>
        </w:tc>
      </w:tr>
      <w:tr w:rsidR="00024851" w14:paraId="177750C5" w14:textId="77777777" w:rsidTr="005D4BB0">
        <w:tc>
          <w:tcPr>
            <w:tcW w:w="1728" w:type="dxa"/>
          </w:tcPr>
          <w:p w14:paraId="177750C3" w14:textId="77777777" w:rsidR="00024851" w:rsidRDefault="00024851" w:rsidP="00C972F6">
            <w:pPr>
              <w:ind w:right="-460"/>
              <w:jc w:val="both"/>
              <w:rPr>
                <w:lang w:val="vi-VN"/>
              </w:rPr>
            </w:pPr>
            <w:r>
              <w:rPr>
                <w:lang w:val="vi-VN"/>
              </w:rPr>
              <w:t>Pháp</w:t>
            </w:r>
          </w:p>
        </w:tc>
        <w:tc>
          <w:tcPr>
            <w:tcW w:w="6300" w:type="dxa"/>
          </w:tcPr>
          <w:p w14:paraId="177750C4" w14:textId="77777777" w:rsidR="00024851" w:rsidRDefault="00024851" w:rsidP="00C972F6">
            <w:pPr>
              <w:ind w:right="-460"/>
              <w:jc w:val="both"/>
              <w:rPr>
                <w:lang w:val="vi-VN"/>
              </w:rPr>
            </w:pPr>
          </w:p>
        </w:tc>
      </w:tr>
      <w:tr w:rsidR="00024851" w14:paraId="177750C8" w14:textId="77777777" w:rsidTr="005D4BB0">
        <w:tc>
          <w:tcPr>
            <w:tcW w:w="1728" w:type="dxa"/>
          </w:tcPr>
          <w:p w14:paraId="177750C6" w14:textId="77777777" w:rsidR="00024851" w:rsidRDefault="00024851" w:rsidP="00C972F6">
            <w:pPr>
              <w:ind w:right="-460"/>
              <w:jc w:val="both"/>
              <w:rPr>
                <w:lang w:val="vi-VN"/>
              </w:rPr>
            </w:pPr>
            <w:r>
              <w:rPr>
                <w:lang w:val="vi-VN"/>
              </w:rPr>
              <w:t>Đức</w:t>
            </w:r>
          </w:p>
        </w:tc>
        <w:tc>
          <w:tcPr>
            <w:tcW w:w="6300" w:type="dxa"/>
          </w:tcPr>
          <w:p w14:paraId="177750C7" w14:textId="77777777" w:rsidR="00024851" w:rsidRDefault="00024851" w:rsidP="00C972F6">
            <w:pPr>
              <w:ind w:right="-460"/>
              <w:jc w:val="both"/>
              <w:rPr>
                <w:lang w:val="vi-VN"/>
              </w:rPr>
            </w:pPr>
          </w:p>
        </w:tc>
      </w:tr>
      <w:tr w:rsidR="00024851" w14:paraId="177750CB" w14:textId="77777777" w:rsidTr="005D4BB0">
        <w:tc>
          <w:tcPr>
            <w:tcW w:w="1728" w:type="dxa"/>
          </w:tcPr>
          <w:p w14:paraId="177750C9" w14:textId="6209AD89" w:rsidR="00024851" w:rsidRDefault="00024851" w:rsidP="00C972F6">
            <w:pPr>
              <w:ind w:right="-460"/>
              <w:jc w:val="both"/>
              <w:rPr>
                <w:lang w:val="vi-VN"/>
              </w:rPr>
            </w:pPr>
            <w:r>
              <w:rPr>
                <w:lang w:val="vi-VN"/>
              </w:rPr>
              <w:t>Nga</w:t>
            </w:r>
            <w:r w:rsidR="00E040EC">
              <w:rPr>
                <w:lang w:val="vi-VN"/>
              </w:rPr>
              <w:t>, Nhật</w:t>
            </w:r>
          </w:p>
        </w:tc>
        <w:tc>
          <w:tcPr>
            <w:tcW w:w="6300" w:type="dxa"/>
          </w:tcPr>
          <w:p w14:paraId="177750CA" w14:textId="77777777" w:rsidR="00024851" w:rsidRDefault="00024851" w:rsidP="00C972F6">
            <w:pPr>
              <w:ind w:right="-460"/>
              <w:jc w:val="both"/>
              <w:rPr>
                <w:lang w:val="vi-VN"/>
              </w:rPr>
            </w:pPr>
          </w:p>
        </w:tc>
      </w:tr>
    </w:tbl>
    <w:p w14:paraId="177750CD" w14:textId="77777777" w:rsidR="0008798F" w:rsidRPr="00EC3EA7" w:rsidRDefault="00E406A4" w:rsidP="00B735B6">
      <w:pPr>
        <w:tabs>
          <w:tab w:val="num" w:pos="720"/>
        </w:tabs>
        <w:ind w:right="-460"/>
        <w:jc w:val="both"/>
        <w:rPr>
          <w:lang w:val="vi-VN"/>
        </w:rPr>
      </w:pPr>
      <w:r w:rsidRPr="00236429">
        <w:rPr>
          <w:lang w:val="vi-VN"/>
        </w:rPr>
        <w:tab/>
      </w:r>
      <w:r w:rsidR="00236429">
        <w:t xml:space="preserve"> </w:t>
      </w:r>
    </w:p>
    <w:p w14:paraId="177750CE" w14:textId="77777777" w:rsidR="00D57966" w:rsidRPr="00D57966" w:rsidRDefault="00E406A4" w:rsidP="00D57966">
      <w:pPr>
        <w:ind w:right="-460"/>
        <w:jc w:val="center"/>
        <w:rPr>
          <w:b/>
        </w:rPr>
      </w:pPr>
      <w:r w:rsidRPr="00EC3EA7">
        <w:rPr>
          <w:b/>
          <w:lang w:val="vi-VN"/>
        </w:rPr>
        <w:t>---HẾT---</w:t>
      </w:r>
    </w:p>
    <w:p w14:paraId="177750CF" w14:textId="77777777" w:rsidR="008021AD" w:rsidRDefault="008021AD" w:rsidP="00C972F6">
      <w:pPr>
        <w:ind w:right="-460"/>
        <w:jc w:val="center"/>
        <w:rPr>
          <w:b/>
          <w:lang w:val="vi-VN"/>
        </w:rPr>
      </w:pPr>
    </w:p>
    <w:p w14:paraId="177750D0" w14:textId="77777777" w:rsidR="008021AD" w:rsidRDefault="008021AD" w:rsidP="00C972F6">
      <w:pPr>
        <w:ind w:right="-460"/>
        <w:jc w:val="center"/>
        <w:rPr>
          <w:b/>
          <w:lang w:val="vi-VN"/>
        </w:rPr>
      </w:pPr>
    </w:p>
    <w:p w14:paraId="177750D1" w14:textId="77777777" w:rsidR="008021AD" w:rsidRDefault="008021AD" w:rsidP="00C972F6">
      <w:pPr>
        <w:ind w:right="-460"/>
        <w:jc w:val="center"/>
        <w:rPr>
          <w:b/>
          <w:lang w:val="vi-VN"/>
        </w:rPr>
      </w:pPr>
    </w:p>
    <w:p w14:paraId="177750D2" w14:textId="77777777" w:rsidR="00EC3EA7" w:rsidRPr="00EC3EA7" w:rsidRDefault="00EC3EA7" w:rsidP="00C972F6">
      <w:pPr>
        <w:ind w:right="-460"/>
        <w:jc w:val="center"/>
        <w:rPr>
          <w:i/>
          <w:lang w:val="vi-VN"/>
        </w:rPr>
      </w:pPr>
    </w:p>
    <w:p w14:paraId="17775188" w14:textId="2308D166" w:rsidR="005D75FE" w:rsidRPr="005D75FE" w:rsidRDefault="00E406A4" w:rsidP="001F06C5">
      <w:pPr>
        <w:ind w:right="-460"/>
      </w:pPr>
      <w:r w:rsidRPr="00EC3EA7">
        <w:rPr>
          <w:i/>
          <w:lang w:val="vi-VN"/>
        </w:rPr>
        <w:t xml:space="preserve">Họ và tên </w:t>
      </w:r>
      <w:r w:rsidR="00035CC3" w:rsidRPr="00EC3EA7">
        <w:rPr>
          <w:i/>
          <w:lang w:val="vi-VN"/>
        </w:rPr>
        <w:t>thí sinh :……………………………………</w:t>
      </w:r>
      <w:r w:rsidR="00217D84" w:rsidRPr="00EC3EA7">
        <w:rPr>
          <w:i/>
          <w:lang w:val="vi-VN"/>
        </w:rPr>
        <w:t>SKD :…………………………</w:t>
      </w:r>
      <w:bookmarkStart w:id="0" w:name="_GoBack"/>
      <w:bookmarkEnd w:id="0"/>
    </w:p>
    <w:sectPr w:rsidR="005D75FE" w:rsidRPr="005D75FE" w:rsidSect="00337322">
      <w:footerReference w:type="default" r:id="rId20"/>
      <w:pgSz w:w="12240" w:h="15840"/>
      <w:pgMar w:top="1418" w:right="1985" w:bottom="1418" w:left="198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6072BD" w14:textId="77777777" w:rsidR="00843C2B" w:rsidRDefault="00843C2B" w:rsidP="00905EE9">
      <w:r>
        <w:separator/>
      </w:r>
    </w:p>
  </w:endnote>
  <w:endnote w:type="continuationSeparator" w:id="0">
    <w:p w14:paraId="6451FDB6" w14:textId="77777777" w:rsidR="00843C2B" w:rsidRDefault="00843C2B" w:rsidP="00905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775197" w14:textId="77777777" w:rsidR="00905EE9" w:rsidRDefault="00905EE9">
    <w:pPr>
      <w:pStyle w:val="Footer"/>
      <w:jc w:val="center"/>
    </w:pPr>
  </w:p>
  <w:p w14:paraId="17775198" w14:textId="77777777" w:rsidR="00905EE9" w:rsidRDefault="00905EE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D8A148" w14:textId="77777777" w:rsidR="00843C2B" w:rsidRDefault="00843C2B" w:rsidP="00905EE9">
      <w:r>
        <w:separator/>
      </w:r>
    </w:p>
  </w:footnote>
  <w:footnote w:type="continuationSeparator" w:id="0">
    <w:p w14:paraId="7D07D91A" w14:textId="77777777" w:rsidR="00843C2B" w:rsidRDefault="00843C2B" w:rsidP="00905E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22E70"/>
    <w:multiLevelType w:val="hybridMultilevel"/>
    <w:tmpl w:val="7110FFDC"/>
    <w:lvl w:ilvl="0" w:tplc="F0C0B85E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DB63411"/>
    <w:multiLevelType w:val="hybridMultilevel"/>
    <w:tmpl w:val="505AE630"/>
    <w:lvl w:ilvl="0" w:tplc="6F8A9F8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20EE1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1E78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48C8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E210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6A990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BC00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E2FDA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152EB9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DED779E"/>
    <w:multiLevelType w:val="hybridMultilevel"/>
    <w:tmpl w:val="0ED679D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2870C4"/>
    <w:multiLevelType w:val="hybridMultilevel"/>
    <w:tmpl w:val="A6FA66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7F2CA2"/>
    <w:multiLevelType w:val="hybridMultilevel"/>
    <w:tmpl w:val="5ACA4D48"/>
    <w:lvl w:ilvl="0" w:tplc="50402BD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9A26260"/>
    <w:multiLevelType w:val="hybridMultilevel"/>
    <w:tmpl w:val="19C04A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467ED8"/>
    <w:multiLevelType w:val="hybridMultilevel"/>
    <w:tmpl w:val="EB081706"/>
    <w:lvl w:ilvl="0" w:tplc="17D233CE">
      <w:numFmt w:val="bullet"/>
      <w:lvlText w:val=""/>
      <w:lvlJc w:val="left"/>
      <w:pPr>
        <w:ind w:left="535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7">
    <w:nsid w:val="2E774B84"/>
    <w:multiLevelType w:val="hybridMultilevel"/>
    <w:tmpl w:val="86ECAC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EB37E3"/>
    <w:multiLevelType w:val="hybridMultilevel"/>
    <w:tmpl w:val="17BC09D8"/>
    <w:lvl w:ilvl="0" w:tplc="37565A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C00628"/>
    <w:multiLevelType w:val="hybridMultilevel"/>
    <w:tmpl w:val="09DC9022"/>
    <w:lvl w:ilvl="0" w:tplc="A802EDE4">
      <w:start w:val="3"/>
      <w:numFmt w:val="bullet"/>
      <w:lvlText w:val="-"/>
      <w:lvlJc w:val="left"/>
      <w:pPr>
        <w:ind w:left="72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10">
    <w:nsid w:val="41952ECA"/>
    <w:multiLevelType w:val="hybridMultilevel"/>
    <w:tmpl w:val="77FEEEBA"/>
    <w:lvl w:ilvl="0" w:tplc="B0149F30">
      <w:numFmt w:val="bullet"/>
      <w:lvlText w:val=""/>
      <w:lvlJc w:val="left"/>
      <w:pPr>
        <w:ind w:left="378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8" w:hanging="360"/>
      </w:pPr>
      <w:rPr>
        <w:rFonts w:ascii="Wingdings" w:hAnsi="Wingdings" w:hint="default"/>
      </w:rPr>
    </w:lvl>
  </w:abstractNum>
  <w:abstractNum w:abstractNumId="11">
    <w:nsid w:val="49940190"/>
    <w:multiLevelType w:val="hybridMultilevel"/>
    <w:tmpl w:val="FE8497A8"/>
    <w:lvl w:ilvl="0" w:tplc="70665E8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B8C7BBC"/>
    <w:multiLevelType w:val="hybridMultilevel"/>
    <w:tmpl w:val="5288B6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A4674B"/>
    <w:multiLevelType w:val="hybridMultilevel"/>
    <w:tmpl w:val="2C18170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E02EA0"/>
    <w:multiLevelType w:val="hybridMultilevel"/>
    <w:tmpl w:val="3072E0F4"/>
    <w:lvl w:ilvl="0" w:tplc="F6907E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812F20"/>
    <w:multiLevelType w:val="hybridMultilevel"/>
    <w:tmpl w:val="6C3A595C"/>
    <w:lvl w:ilvl="0" w:tplc="A07A09E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E34E03"/>
    <w:multiLevelType w:val="hybridMultilevel"/>
    <w:tmpl w:val="BABAF52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B15AFC"/>
    <w:multiLevelType w:val="hybridMultilevel"/>
    <w:tmpl w:val="BABAF52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F456AF"/>
    <w:multiLevelType w:val="hybridMultilevel"/>
    <w:tmpl w:val="3288F0FC"/>
    <w:lvl w:ilvl="0" w:tplc="CBFAD8A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411D09"/>
    <w:multiLevelType w:val="hybridMultilevel"/>
    <w:tmpl w:val="FE8497A8"/>
    <w:lvl w:ilvl="0" w:tplc="70665E8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76E5089A"/>
    <w:multiLevelType w:val="hybridMultilevel"/>
    <w:tmpl w:val="98547694"/>
    <w:lvl w:ilvl="0" w:tplc="20861FBA">
      <w:start w:val="1418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E3B6258"/>
    <w:multiLevelType w:val="hybridMultilevel"/>
    <w:tmpl w:val="FEC42B3C"/>
    <w:lvl w:ilvl="0" w:tplc="65D876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0"/>
  </w:num>
  <w:num w:numId="3">
    <w:abstractNumId w:val="4"/>
  </w:num>
  <w:num w:numId="4">
    <w:abstractNumId w:val="18"/>
  </w:num>
  <w:num w:numId="5">
    <w:abstractNumId w:val="14"/>
  </w:num>
  <w:num w:numId="6">
    <w:abstractNumId w:val="8"/>
  </w:num>
  <w:num w:numId="7">
    <w:abstractNumId w:val="21"/>
  </w:num>
  <w:num w:numId="8">
    <w:abstractNumId w:val="6"/>
  </w:num>
  <w:num w:numId="9">
    <w:abstractNumId w:val="17"/>
  </w:num>
  <w:num w:numId="10">
    <w:abstractNumId w:val="19"/>
  </w:num>
  <w:num w:numId="11">
    <w:abstractNumId w:val="0"/>
  </w:num>
  <w:num w:numId="12">
    <w:abstractNumId w:val="2"/>
  </w:num>
  <w:num w:numId="13">
    <w:abstractNumId w:val="16"/>
  </w:num>
  <w:num w:numId="14">
    <w:abstractNumId w:val="11"/>
  </w:num>
  <w:num w:numId="15">
    <w:abstractNumId w:val="15"/>
  </w:num>
  <w:num w:numId="16">
    <w:abstractNumId w:val="5"/>
  </w:num>
  <w:num w:numId="17">
    <w:abstractNumId w:val="12"/>
  </w:num>
  <w:num w:numId="18">
    <w:abstractNumId w:val="9"/>
  </w:num>
  <w:num w:numId="19">
    <w:abstractNumId w:val="13"/>
  </w:num>
  <w:num w:numId="20">
    <w:abstractNumId w:val="7"/>
  </w:num>
  <w:num w:numId="21">
    <w:abstractNumId w:val="10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418"/>
    <w:rsid w:val="0001419D"/>
    <w:rsid w:val="0001503B"/>
    <w:rsid w:val="00024851"/>
    <w:rsid w:val="00033808"/>
    <w:rsid w:val="00034E27"/>
    <w:rsid w:val="0003537A"/>
    <w:rsid w:val="00035CC3"/>
    <w:rsid w:val="00035E1D"/>
    <w:rsid w:val="00035FC8"/>
    <w:rsid w:val="00036C37"/>
    <w:rsid w:val="00037DE5"/>
    <w:rsid w:val="0004140A"/>
    <w:rsid w:val="00045A65"/>
    <w:rsid w:val="000515CD"/>
    <w:rsid w:val="0005253C"/>
    <w:rsid w:val="000704DD"/>
    <w:rsid w:val="0007647E"/>
    <w:rsid w:val="000813C2"/>
    <w:rsid w:val="00082645"/>
    <w:rsid w:val="000847AC"/>
    <w:rsid w:val="0008798F"/>
    <w:rsid w:val="00094067"/>
    <w:rsid w:val="00096FA6"/>
    <w:rsid w:val="000A097D"/>
    <w:rsid w:val="000B1EF6"/>
    <w:rsid w:val="000B2786"/>
    <w:rsid w:val="000C1B47"/>
    <w:rsid w:val="000C1ECE"/>
    <w:rsid w:val="000C29D5"/>
    <w:rsid w:val="000E0698"/>
    <w:rsid w:val="000E312E"/>
    <w:rsid w:val="000E7337"/>
    <w:rsid w:val="00103C6D"/>
    <w:rsid w:val="00104843"/>
    <w:rsid w:val="00130F1C"/>
    <w:rsid w:val="001435DE"/>
    <w:rsid w:val="001564F4"/>
    <w:rsid w:val="00163CB6"/>
    <w:rsid w:val="001833E4"/>
    <w:rsid w:val="00187A02"/>
    <w:rsid w:val="00187DCA"/>
    <w:rsid w:val="00193CE6"/>
    <w:rsid w:val="001A6F96"/>
    <w:rsid w:val="001B0D0B"/>
    <w:rsid w:val="001B2544"/>
    <w:rsid w:val="001B34B6"/>
    <w:rsid w:val="001B3552"/>
    <w:rsid w:val="001B4F5F"/>
    <w:rsid w:val="001B60C4"/>
    <w:rsid w:val="001C50B7"/>
    <w:rsid w:val="001E180F"/>
    <w:rsid w:val="001F06C5"/>
    <w:rsid w:val="001F4963"/>
    <w:rsid w:val="001F5B5B"/>
    <w:rsid w:val="0020555B"/>
    <w:rsid w:val="00207F35"/>
    <w:rsid w:val="00217D84"/>
    <w:rsid w:val="00220023"/>
    <w:rsid w:val="00224DA3"/>
    <w:rsid w:val="00236429"/>
    <w:rsid w:val="00237C74"/>
    <w:rsid w:val="00252B70"/>
    <w:rsid w:val="00253800"/>
    <w:rsid w:val="00253BB9"/>
    <w:rsid w:val="00253F51"/>
    <w:rsid w:val="0026702E"/>
    <w:rsid w:val="0026712B"/>
    <w:rsid w:val="002673E6"/>
    <w:rsid w:val="00283F8B"/>
    <w:rsid w:val="002874BC"/>
    <w:rsid w:val="0029268B"/>
    <w:rsid w:val="00294E8B"/>
    <w:rsid w:val="002955C1"/>
    <w:rsid w:val="0029579E"/>
    <w:rsid w:val="00296F36"/>
    <w:rsid w:val="002A63E9"/>
    <w:rsid w:val="002C1E5F"/>
    <w:rsid w:val="002C4B9E"/>
    <w:rsid w:val="002D1815"/>
    <w:rsid w:val="002D1E5C"/>
    <w:rsid w:val="002D730E"/>
    <w:rsid w:val="002F0270"/>
    <w:rsid w:val="002F189E"/>
    <w:rsid w:val="0030335D"/>
    <w:rsid w:val="0031643E"/>
    <w:rsid w:val="00320ADC"/>
    <w:rsid w:val="00326D66"/>
    <w:rsid w:val="00331AFC"/>
    <w:rsid w:val="00335527"/>
    <w:rsid w:val="00337322"/>
    <w:rsid w:val="00340795"/>
    <w:rsid w:val="00345650"/>
    <w:rsid w:val="00351325"/>
    <w:rsid w:val="00354E6D"/>
    <w:rsid w:val="003643E4"/>
    <w:rsid w:val="00372300"/>
    <w:rsid w:val="003741C4"/>
    <w:rsid w:val="00383C2F"/>
    <w:rsid w:val="003903D2"/>
    <w:rsid w:val="00395454"/>
    <w:rsid w:val="003A36E2"/>
    <w:rsid w:val="003B271F"/>
    <w:rsid w:val="003B3FD8"/>
    <w:rsid w:val="003C10BA"/>
    <w:rsid w:val="003C1881"/>
    <w:rsid w:val="003C4E86"/>
    <w:rsid w:val="003D74EE"/>
    <w:rsid w:val="003E02FD"/>
    <w:rsid w:val="0040392A"/>
    <w:rsid w:val="0042056D"/>
    <w:rsid w:val="004268B0"/>
    <w:rsid w:val="00433F85"/>
    <w:rsid w:val="00445B46"/>
    <w:rsid w:val="00454C6A"/>
    <w:rsid w:val="004560F3"/>
    <w:rsid w:val="00456324"/>
    <w:rsid w:val="00461E9A"/>
    <w:rsid w:val="004631D9"/>
    <w:rsid w:val="0046426E"/>
    <w:rsid w:val="00471FB7"/>
    <w:rsid w:val="00481DF5"/>
    <w:rsid w:val="004855F1"/>
    <w:rsid w:val="004900A9"/>
    <w:rsid w:val="004A3AE4"/>
    <w:rsid w:val="004B2B7A"/>
    <w:rsid w:val="004B5280"/>
    <w:rsid w:val="004C18DD"/>
    <w:rsid w:val="004D07F5"/>
    <w:rsid w:val="004D501B"/>
    <w:rsid w:val="004D768F"/>
    <w:rsid w:val="004E2437"/>
    <w:rsid w:val="004E61F4"/>
    <w:rsid w:val="004E6571"/>
    <w:rsid w:val="004F399F"/>
    <w:rsid w:val="00503602"/>
    <w:rsid w:val="005103EF"/>
    <w:rsid w:val="00513B52"/>
    <w:rsid w:val="00516F6C"/>
    <w:rsid w:val="0052182D"/>
    <w:rsid w:val="0052443E"/>
    <w:rsid w:val="0052612C"/>
    <w:rsid w:val="005538D5"/>
    <w:rsid w:val="005558A5"/>
    <w:rsid w:val="005567F0"/>
    <w:rsid w:val="00572DC6"/>
    <w:rsid w:val="005743A9"/>
    <w:rsid w:val="00576FE6"/>
    <w:rsid w:val="00582A3A"/>
    <w:rsid w:val="005843C4"/>
    <w:rsid w:val="00590B7C"/>
    <w:rsid w:val="00590C44"/>
    <w:rsid w:val="00595A00"/>
    <w:rsid w:val="0059798B"/>
    <w:rsid w:val="005A71F8"/>
    <w:rsid w:val="005B0676"/>
    <w:rsid w:val="005B1563"/>
    <w:rsid w:val="005B1E72"/>
    <w:rsid w:val="005B6A1B"/>
    <w:rsid w:val="005B7927"/>
    <w:rsid w:val="005C30A7"/>
    <w:rsid w:val="005D1C1D"/>
    <w:rsid w:val="005D2C90"/>
    <w:rsid w:val="005D3508"/>
    <w:rsid w:val="005D41CD"/>
    <w:rsid w:val="005D4BB0"/>
    <w:rsid w:val="005D56B8"/>
    <w:rsid w:val="005D75FE"/>
    <w:rsid w:val="005E1445"/>
    <w:rsid w:val="005F3B52"/>
    <w:rsid w:val="005F596D"/>
    <w:rsid w:val="00610604"/>
    <w:rsid w:val="00614B65"/>
    <w:rsid w:val="0062209F"/>
    <w:rsid w:val="00622FF2"/>
    <w:rsid w:val="0062722F"/>
    <w:rsid w:val="00632056"/>
    <w:rsid w:val="00651279"/>
    <w:rsid w:val="00660827"/>
    <w:rsid w:val="006707EE"/>
    <w:rsid w:val="00671D9F"/>
    <w:rsid w:val="00681EA8"/>
    <w:rsid w:val="00691394"/>
    <w:rsid w:val="00691E4C"/>
    <w:rsid w:val="00691FB3"/>
    <w:rsid w:val="0069224B"/>
    <w:rsid w:val="006955D0"/>
    <w:rsid w:val="006A08F4"/>
    <w:rsid w:val="006B3A64"/>
    <w:rsid w:val="006B4D15"/>
    <w:rsid w:val="006C3607"/>
    <w:rsid w:val="006C6C7C"/>
    <w:rsid w:val="006D08B7"/>
    <w:rsid w:val="006D5084"/>
    <w:rsid w:val="006D7DB3"/>
    <w:rsid w:val="006E2815"/>
    <w:rsid w:val="006E55E2"/>
    <w:rsid w:val="00711DBC"/>
    <w:rsid w:val="007162B9"/>
    <w:rsid w:val="007212D5"/>
    <w:rsid w:val="0073114C"/>
    <w:rsid w:val="0073296C"/>
    <w:rsid w:val="0073384E"/>
    <w:rsid w:val="007339F1"/>
    <w:rsid w:val="00745BDA"/>
    <w:rsid w:val="00760C36"/>
    <w:rsid w:val="00772EFC"/>
    <w:rsid w:val="0077463E"/>
    <w:rsid w:val="00786012"/>
    <w:rsid w:val="00797E9B"/>
    <w:rsid w:val="007A0A9D"/>
    <w:rsid w:val="007A33F5"/>
    <w:rsid w:val="007A7FE3"/>
    <w:rsid w:val="007B7D26"/>
    <w:rsid w:val="007C36DD"/>
    <w:rsid w:val="007C3E99"/>
    <w:rsid w:val="007D2F11"/>
    <w:rsid w:val="007D357E"/>
    <w:rsid w:val="007D3DED"/>
    <w:rsid w:val="007D486B"/>
    <w:rsid w:val="007E430B"/>
    <w:rsid w:val="007F580F"/>
    <w:rsid w:val="007F79E1"/>
    <w:rsid w:val="008021AD"/>
    <w:rsid w:val="0082235C"/>
    <w:rsid w:val="00823618"/>
    <w:rsid w:val="00832E97"/>
    <w:rsid w:val="008423A2"/>
    <w:rsid w:val="00843C2B"/>
    <w:rsid w:val="00846D53"/>
    <w:rsid w:val="00852B87"/>
    <w:rsid w:val="00862599"/>
    <w:rsid w:val="00875CB5"/>
    <w:rsid w:val="008875F0"/>
    <w:rsid w:val="0089238D"/>
    <w:rsid w:val="00896763"/>
    <w:rsid w:val="008971B9"/>
    <w:rsid w:val="008A2887"/>
    <w:rsid w:val="008A5CF6"/>
    <w:rsid w:val="008B34CD"/>
    <w:rsid w:val="008D13FF"/>
    <w:rsid w:val="008D2A75"/>
    <w:rsid w:val="008D4D8D"/>
    <w:rsid w:val="008E138F"/>
    <w:rsid w:val="008E1CBF"/>
    <w:rsid w:val="008E4783"/>
    <w:rsid w:val="008F0ECA"/>
    <w:rsid w:val="008F465B"/>
    <w:rsid w:val="008F5BE3"/>
    <w:rsid w:val="00900DC9"/>
    <w:rsid w:val="00905EE9"/>
    <w:rsid w:val="009114A1"/>
    <w:rsid w:val="009207CF"/>
    <w:rsid w:val="0092166B"/>
    <w:rsid w:val="009225A5"/>
    <w:rsid w:val="00933FCB"/>
    <w:rsid w:val="00937CA0"/>
    <w:rsid w:val="00941650"/>
    <w:rsid w:val="0094518D"/>
    <w:rsid w:val="009451E2"/>
    <w:rsid w:val="00945C0A"/>
    <w:rsid w:val="00953C52"/>
    <w:rsid w:val="009557EB"/>
    <w:rsid w:val="00961427"/>
    <w:rsid w:val="009648B4"/>
    <w:rsid w:val="009725A2"/>
    <w:rsid w:val="009B1EDC"/>
    <w:rsid w:val="009B21F4"/>
    <w:rsid w:val="009B2645"/>
    <w:rsid w:val="009B2A63"/>
    <w:rsid w:val="009B7274"/>
    <w:rsid w:val="009B7959"/>
    <w:rsid w:val="009E0BC7"/>
    <w:rsid w:val="009E64CE"/>
    <w:rsid w:val="009F2418"/>
    <w:rsid w:val="009F4BAC"/>
    <w:rsid w:val="009F56C9"/>
    <w:rsid w:val="009F7EF7"/>
    <w:rsid w:val="00A02044"/>
    <w:rsid w:val="00A02482"/>
    <w:rsid w:val="00A06695"/>
    <w:rsid w:val="00A210D3"/>
    <w:rsid w:val="00A30052"/>
    <w:rsid w:val="00A3712F"/>
    <w:rsid w:val="00A40EC0"/>
    <w:rsid w:val="00A45E95"/>
    <w:rsid w:val="00A619BC"/>
    <w:rsid w:val="00A63251"/>
    <w:rsid w:val="00A64870"/>
    <w:rsid w:val="00A64AB0"/>
    <w:rsid w:val="00A66B1F"/>
    <w:rsid w:val="00A77B9B"/>
    <w:rsid w:val="00A84A4E"/>
    <w:rsid w:val="00A86608"/>
    <w:rsid w:val="00A9194A"/>
    <w:rsid w:val="00A934BA"/>
    <w:rsid w:val="00A962C4"/>
    <w:rsid w:val="00A966FC"/>
    <w:rsid w:val="00AA4391"/>
    <w:rsid w:val="00AD30BD"/>
    <w:rsid w:val="00AE1DAB"/>
    <w:rsid w:val="00AF6ADB"/>
    <w:rsid w:val="00B13663"/>
    <w:rsid w:val="00B14192"/>
    <w:rsid w:val="00B16102"/>
    <w:rsid w:val="00B31846"/>
    <w:rsid w:val="00B32147"/>
    <w:rsid w:val="00B33567"/>
    <w:rsid w:val="00B37A72"/>
    <w:rsid w:val="00B41692"/>
    <w:rsid w:val="00B465AC"/>
    <w:rsid w:val="00B53254"/>
    <w:rsid w:val="00B56E2E"/>
    <w:rsid w:val="00B61E5B"/>
    <w:rsid w:val="00B735B6"/>
    <w:rsid w:val="00B76681"/>
    <w:rsid w:val="00B85408"/>
    <w:rsid w:val="00BA745A"/>
    <w:rsid w:val="00BC4A66"/>
    <w:rsid w:val="00BC579C"/>
    <w:rsid w:val="00BD1F92"/>
    <w:rsid w:val="00BF5755"/>
    <w:rsid w:val="00C14F07"/>
    <w:rsid w:val="00C211A2"/>
    <w:rsid w:val="00C220C3"/>
    <w:rsid w:val="00C27E7B"/>
    <w:rsid w:val="00C3078F"/>
    <w:rsid w:val="00C35CE9"/>
    <w:rsid w:val="00C37A87"/>
    <w:rsid w:val="00C4005B"/>
    <w:rsid w:val="00C41AF1"/>
    <w:rsid w:val="00C565AC"/>
    <w:rsid w:val="00C70366"/>
    <w:rsid w:val="00C720D9"/>
    <w:rsid w:val="00C735C7"/>
    <w:rsid w:val="00C90C77"/>
    <w:rsid w:val="00C90D9C"/>
    <w:rsid w:val="00C96D71"/>
    <w:rsid w:val="00C972F6"/>
    <w:rsid w:val="00CA64C8"/>
    <w:rsid w:val="00CB3B82"/>
    <w:rsid w:val="00CB52DF"/>
    <w:rsid w:val="00CC5D21"/>
    <w:rsid w:val="00CC638A"/>
    <w:rsid w:val="00CD0692"/>
    <w:rsid w:val="00CD64D5"/>
    <w:rsid w:val="00CD7099"/>
    <w:rsid w:val="00CE25B8"/>
    <w:rsid w:val="00CF054C"/>
    <w:rsid w:val="00CF06A3"/>
    <w:rsid w:val="00CF2F94"/>
    <w:rsid w:val="00D01A68"/>
    <w:rsid w:val="00D04101"/>
    <w:rsid w:val="00D04C45"/>
    <w:rsid w:val="00D12784"/>
    <w:rsid w:val="00D26044"/>
    <w:rsid w:val="00D43A6F"/>
    <w:rsid w:val="00D5726F"/>
    <w:rsid w:val="00D57966"/>
    <w:rsid w:val="00D65502"/>
    <w:rsid w:val="00D86206"/>
    <w:rsid w:val="00D96A09"/>
    <w:rsid w:val="00D96D5D"/>
    <w:rsid w:val="00DA1383"/>
    <w:rsid w:val="00DB0709"/>
    <w:rsid w:val="00DC728F"/>
    <w:rsid w:val="00DC7B5D"/>
    <w:rsid w:val="00DD3229"/>
    <w:rsid w:val="00DD57E8"/>
    <w:rsid w:val="00DD7E50"/>
    <w:rsid w:val="00DE0F20"/>
    <w:rsid w:val="00E0100A"/>
    <w:rsid w:val="00E040EC"/>
    <w:rsid w:val="00E11749"/>
    <w:rsid w:val="00E20387"/>
    <w:rsid w:val="00E222D8"/>
    <w:rsid w:val="00E34AC0"/>
    <w:rsid w:val="00E357B3"/>
    <w:rsid w:val="00E406A4"/>
    <w:rsid w:val="00E4774E"/>
    <w:rsid w:val="00E543A2"/>
    <w:rsid w:val="00E57976"/>
    <w:rsid w:val="00E6791D"/>
    <w:rsid w:val="00E7172A"/>
    <w:rsid w:val="00E772A5"/>
    <w:rsid w:val="00E826DF"/>
    <w:rsid w:val="00E82E3A"/>
    <w:rsid w:val="00E91133"/>
    <w:rsid w:val="00E912BA"/>
    <w:rsid w:val="00E91883"/>
    <w:rsid w:val="00E96B67"/>
    <w:rsid w:val="00E9739D"/>
    <w:rsid w:val="00EA6DCE"/>
    <w:rsid w:val="00EB1DED"/>
    <w:rsid w:val="00EB4445"/>
    <w:rsid w:val="00EC0625"/>
    <w:rsid w:val="00EC2346"/>
    <w:rsid w:val="00EC3EA7"/>
    <w:rsid w:val="00ED0527"/>
    <w:rsid w:val="00ED4B18"/>
    <w:rsid w:val="00F04781"/>
    <w:rsid w:val="00F05D3E"/>
    <w:rsid w:val="00F20E79"/>
    <w:rsid w:val="00F2460E"/>
    <w:rsid w:val="00F24880"/>
    <w:rsid w:val="00F2563F"/>
    <w:rsid w:val="00F26D95"/>
    <w:rsid w:val="00F3341F"/>
    <w:rsid w:val="00F363F2"/>
    <w:rsid w:val="00F45B67"/>
    <w:rsid w:val="00F52E42"/>
    <w:rsid w:val="00F577BE"/>
    <w:rsid w:val="00F662B3"/>
    <w:rsid w:val="00F87770"/>
    <w:rsid w:val="00FA00EC"/>
    <w:rsid w:val="00FB1A12"/>
    <w:rsid w:val="00FC2EA0"/>
    <w:rsid w:val="00FC52F5"/>
    <w:rsid w:val="00FD01E4"/>
    <w:rsid w:val="00FE2FF3"/>
    <w:rsid w:val="00FF4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750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FD8"/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75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2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211A2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905E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5EE9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05E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5EE9"/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D069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D75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14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44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D2F1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FD8"/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75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2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211A2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905E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5EE9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05E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5EE9"/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D069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D75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14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44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D2F1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4438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2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0.emf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yperlink" Target="https://vi.wikipedia.org/wiki/24_th%C3%A1ng_1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i.wikipedia.org/wiki/18_th%C3%A1ng_10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vi.wikipedia.org/wiki/10_th%C3%A1ng_10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50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vi.wikipedia.org/wiki/7_th%C3%A1ng_10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273;echon&#273;tuyen12-1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FA8157-A95E-483A-9AC3-98D4AECC4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đechonđtuyen12-13</Template>
  <TotalTime>213</TotalTime>
  <Pages>3</Pages>
  <Words>922</Words>
  <Characters>5258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65</cp:revision>
  <cp:lastPrinted>2018-04-04T07:54:00Z</cp:lastPrinted>
  <dcterms:created xsi:type="dcterms:W3CDTF">2019-02-16T08:57:00Z</dcterms:created>
  <dcterms:modified xsi:type="dcterms:W3CDTF">2019-03-30T13:06:00Z</dcterms:modified>
</cp:coreProperties>
</file>